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A8645C" w14:textId="2B46C47B" w:rsidR="00E44F8D" w:rsidRPr="00992311" w:rsidRDefault="00E44F8D" w:rsidP="00E44F8D">
      <w:pPr>
        <w:jc w:val="center"/>
        <w:rPr>
          <w:b/>
          <w:color w:val="FF0000"/>
          <w:sz w:val="28"/>
          <w:szCs w:val="22"/>
        </w:rPr>
      </w:pPr>
      <w:r w:rsidRPr="00992311">
        <w:rPr>
          <w:b/>
          <w:color w:val="FF0000"/>
          <w:sz w:val="28"/>
          <w:szCs w:val="22"/>
        </w:rPr>
        <w:t xml:space="preserve">ВНИМАНИЕ! </w:t>
      </w:r>
    </w:p>
    <w:p w14:paraId="6E31397A" w14:textId="77777777" w:rsidR="00992311" w:rsidRPr="00992311" w:rsidRDefault="00E44F8D" w:rsidP="00E44F8D">
      <w:pPr>
        <w:jc w:val="center"/>
        <w:rPr>
          <w:b/>
          <w:color w:val="FF0000"/>
          <w:sz w:val="28"/>
          <w:szCs w:val="22"/>
        </w:rPr>
      </w:pPr>
      <w:r w:rsidRPr="00992311">
        <w:rPr>
          <w:b/>
          <w:color w:val="FF0000"/>
          <w:sz w:val="28"/>
          <w:szCs w:val="22"/>
        </w:rPr>
        <w:t xml:space="preserve">Убедительная просьба приезжать к своему блоку! </w:t>
      </w:r>
    </w:p>
    <w:p w14:paraId="0F1ECA62" w14:textId="7176ECF6" w:rsidR="00E44F8D" w:rsidRPr="00992311" w:rsidRDefault="00E44F8D" w:rsidP="00E44F8D">
      <w:pPr>
        <w:jc w:val="center"/>
        <w:rPr>
          <w:b/>
          <w:color w:val="FF0000"/>
          <w:sz w:val="28"/>
          <w:szCs w:val="22"/>
        </w:rPr>
      </w:pPr>
      <w:r w:rsidRPr="00992311">
        <w:rPr>
          <w:b/>
          <w:color w:val="FF0000"/>
          <w:sz w:val="28"/>
          <w:szCs w:val="22"/>
        </w:rPr>
        <w:t xml:space="preserve">Перед каждым блоком есть время посмотреть сцену. В Зале соблюдаем социальную дистанцию, одеваем маски, </w:t>
      </w:r>
      <w:r w:rsidR="00992311" w:rsidRPr="00992311">
        <w:rPr>
          <w:b/>
          <w:color w:val="FF0000"/>
          <w:sz w:val="28"/>
          <w:szCs w:val="22"/>
        </w:rPr>
        <w:t>родителей</w:t>
      </w:r>
      <w:r w:rsidRPr="00992311">
        <w:rPr>
          <w:b/>
          <w:color w:val="FF0000"/>
          <w:sz w:val="28"/>
          <w:szCs w:val="22"/>
        </w:rPr>
        <w:t xml:space="preserve"> минимум.</w:t>
      </w:r>
    </w:p>
    <w:p w14:paraId="624230B7" w14:textId="77777777" w:rsidR="00992311" w:rsidRDefault="00992311" w:rsidP="00E44F8D">
      <w:pPr>
        <w:jc w:val="center"/>
        <w:rPr>
          <w:b/>
          <w:sz w:val="28"/>
          <w:szCs w:val="22"/>
        </w:rPr>
      </w:pPr>
    </w:p>
    <w:p w14:paraId="552AFAE3" w14:textId="77777777" w:rsidR="00992311" w:rsidRPr="00992311" w:rsidRDefault="00992311" w:rsidP="00E44F8D">
      <w:pPr>
        <w:jc w:val="center"/>
        <w:rPr>
          <w:b/>
          <w:sz w:val="28"/>
          <w:szCs w:val="22"/>
          <w:highlight w:val="yellow"/>
        </w:rPr>
      </w:pPr>
      <w:r w:rsidRPr="00992311">
        <w:rPr>
          <w:b/>
          <w:sz w:val="28"/>
          <w:szCs w:val="22"/>
          <w:highlight w:val="yellow"/>
        </w:rPr>
        <w:t>РЕЗУЛЬТАТЫ</w:t>
      </w:r>
    </w:p>
    <w:p w14:paraId="512AB366" w14:textId="6CE7B3E6" w:rsidR="00992311" w:rsidRDefault="00992311" w:rsidP="00E44F8D">
      <w:pPr>
        <w:jc w:val="center"/>
        <w:rPr>
          <w:b/>
          <w:sz w:val="28"/>
          <w:szCs w:val="22"/>
        </w:rPr>
      </w:pPr>
      <w:r w:rsidRPr="00992311">
        <w:rPr>
          <w:b/>
          <w:sz w:val="28"/>
          <w:szCs w:val="22"/>
          <w:highlight w:val="yellow"/>
        </w:rPr>
        <w:t xml:space="preserve"> конкурса будут опубликованы 3 февраля на сайте в разделе новости.</w:t>
      </w:r>
    </w:p>
    <w:p w14:paraId="5EC74148" w14:textId="77777777" w:rsidR="00992311" w:rsidRDefault="00992311" w:rsidP="00E44F8D">
      <w:pPr>
        <w:jc w:val="center"/>
        <w:rPr>
          <w:b/>
          <w:sz w:val="28"/>
          <w:szCs w:val="22"/>
        </w:rPr>
      </w:pPr>
    </w:p>
    <w:p w14:paraId="2CB94045" w14:textId="77777777" w:rsidR="00E44F8D" w:rsidRDefault="00546008" w:rsidP="00E44F8D">
      <w:pPr>
        <w:jc w:val="center"/>
        <w:rPr>
          <w:b/>
          <w:sz w:val="28"/>
          <w:szCs w:val="22"/>
        </w:rPr>
      </w:pPr>
      <w:r>
        <w:rPr>
          <w:b/>
          <w:sz w:val="28"/>
          <w:szCs w:val="22"/>
        </w:rPr>
        <w:t>ПРОГРАММА</w:t>
      </w:r>
    </w:p>
    <w:p w14:paraId="1FC27CAB" w14:textId="59E352A2" w:rsidR="004F761A" w:rsidRPr="0007149D" w:rsidRDefault="005B5EBF" w:rsidP="00E44F8D">
      <w:pPr>
        <w:jc w:val="center"/>
        <w:rPr>
          <w:b/>
          <w:sz w:val="28"/>
          <w:szCs w:val="22"/>
        </w:rPr>
      </w:pPr>
      <w:r w:rsidRPr="0007149D">
        <w:rPr>
          <w:b/>
          <w:sz w:val="28"/>
          <w:szCs w:val="22"/>
        </w:rPr>
        <w:t>Республиканского</w:t>
      </w:r>
      <w:r w:rsidR="004F761A" w:rsidRPr="0007149D">
        <w:rPr>
          <w:b/>
          <w:sz w:val="28"/>
          <w:szCs w:val="22"/>
        </w:rPr>
        <w:t xml:space="preserve"> фестиваля-конкурса юных исполнителей «Первые шаги»</w:t>
      </w:r>
    </w:p>
    <w:p w14:paraId="0335807F" w14:textId="63E14E01" w:rsidR="004F761A" w:rsidRPr="0007149D" w:rsidRDefault="008859C3" w:rsidP="00E44F8D">
      <w:pPr>
        <w:jc w:val="center"/>
        <w:rPr>
          <w:b/>
          <w:sz w:val="28"/>
          <w:szCs w:val="22"/>
        </w:rPr>
      </w:pPr>
      <w:r>
        <w:rPr>
          <w:b/>
          <w:sz w:val="28"/>
          <w:szCs w:val="22"/>
        </w:rPr>
        <w:t>30</w:t>
      </w:r>
      <w:r w:rsidR="004F761A" w:rsidRPr="0007149D">
        <w:rPr>
          <w:b/>
          <w:sz w:val="28"/>
          <w:szCs w:val="22"/>
        </w:rPr>
        <w:t xml:space="preserve"> января </w:t>
      </w:r>
      <w:r w:rsidR="003C5C0E" w:rsidRPr="0007149D">
        <w:rPr>
          <w:b/>
          <w:sz w:val="28"/>
          <w:szCs w:val="22"/>
        </w:rPr>
        <w:t>202</w:t>
      </w:r>
      <w:r>
        <w:rPr>
          <w:b/>
          <w:sz w:val="28"/>
          <w:szCs w:val="22"/>
        </w:rPr>
        <w:t>2</w:t>
      </w:r>
      <w:r w:rsidR="004F761A" w:rsidRPr="0007149D">
        <w:rPr>
          <w:b/>
          <w:sz w:val="28"/>
          <w:szCs w:val="22"/>
        </w:rPr>
        <w:t xml:space="preserve"> год</w:t>
      </w:r>
      <w:r w:rsidR="00FE0DC7" w:rsidRPr="0007149D">
        <w:rPr>
          <w:b/>
          <w:sz w:val="28"/>
          <w:szCs w:val="22"/>
        </w:rPr>
        <w:t xml:space="preserve"> (концертный зал)</w:t>
      </w:r>
    </w:p>
    <w:tbl>
      <w:tblPr>
        <w:tblW w:w="1102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5"/>
        <w:gridCol w:w="374"/>
        <w:gridCol w:w="1843"/>
        <w:gridCol w:w="148"/>
        <w:gridCol w:w="2270"/>
        <w:gridCol w:w="2364"/>
        <w:gridCol w:w="45"/>
        <w:gridCol w:w="1135"/>
        <w:gridCol w:w="2411"/>
      </w:tblGrid>
      <w:tr w:rsidR="00546008" w:rsidRPr="00C61D6A" w14:paraId="40C58A03" w14:textId="46D70020" w:rsidTr="00E44F8D">
        <w:tc>
          <w:tcPr>
            <w:tcW w:w="11025" w:type="dxa"/>
            <w:gridSpan w:val="9"/>
            <w:shd w:val="clear" w:color="auto" w:fill="auto"/>
          </w:tcPr>
          <w:p w14:paraId="11BC5F35" w14:textId="77777777" w:rsidR="00E44F8D" w:rsidRDefault="00E44F8D" w:rsidP="00FF4330">
            <w:pPr>
              <w:jc w:val="center"/>
              <w:rPr>
                <w:b/>
                <w:szCs w:val="22"/>
              </w:rPr>
            </w:pPr>
          </w:p>
          <w:p w14:paraId="368F297B" w14:textId="00E5FA34" w:rsidR="00546008" w:rsidRPr="0007149D" w:rsidRDefault="00546008" w:rsidP="00FF4330">
            <w:pPr>
              <w:jc w:val="center"/>
              <w:rPr>
                <w:b/>
                <w:szCs w:val="22"/>
              </w:rPr>
            </w:pPr>
            <w:r w:rsidRPr="0007149D">
              <w:rPr>
                <w:b/>
                <w:szCs w:val="22"/>
              </w:rPr>
              <w:t xml:space="preserve">ЕЛАБУЖСКИЙ </w:t>
            </w:r>
            <w:r>
              <w:rPr>
                <w:b/>
                <w:szCs w:val="22"/>
              </w:rPr>
              <w:t xml:space="preserve"> НИЖНЕКАМСКИЙ </w:t>
            </w:r>
            <w:r w:rsidRPr="0007149D">
              <w:rPr>
                <w:b/>
                <w:szCs w:val="22"/>
              </w:rPr>
              <w:t xml:space="preserve"> РАЙОНЫ</w:t>
            </w:r>
          </w:p>
          <w:p w14:paraId="2D372702" w14:textId="578240EA" w:rsidR="00546008" w:rsidRPr="00E44F8D" w:rsidRDefault="00546008" w:rsidP="00E44F8D">
            <w:pPr>
              <w:ind w:left="426" w:hanging="426"/>
              <w:jc w:val="center"/>
              <w:rPr>
                <w:b/>
                <w:sz w:val="32"/>
                <w:szCs w:val="22"/>
                <w:u w:val="single"/>
              </w:rPr>
            </w:pPr>
            <w:r w:rsidRPr="00E44F8D">
              <w:rPr>
                <w:b/>
                <w:sz w:val="32"/>
                <w:szCs w:val="22"/>
                <w:u w:val="single"/>
              </w:rPr>
              <w:t>10.00-11.10</w:t>
            </w:r>
          </w:p>
          <w:p w14:paraId="37E0419B" w14:textId="77777777" w:rsidR="00546008" w:rsidRPr="0007149D" w:rsidRDefault="00546008" w:rsidP="005E4405">
            <w:pPr>
              <w:jc w:val="center"/>
              <w:rPr>
                <w:b/>
                <w:szCs w:val="22"/>
              </w:rPr>
            </w:pPr>
            <w:r w:rsidRPr="0007149D">
              <w:rPr>
                <w:b/>
                <w:szCs w:val="22"/>
              </w:rPr>
              <w:t>1 младшая группа  4 – 6 лет</w:t>
            </w:r>
          </w:p>
          <w:p w14:paraId="3141B4E5" w14:textId="77777777" w:rsidR="00546008" w:rsidRPr="0007149D" w:rsidRDefault="00546008" w:rsidP="002F2F05">
            <w:pPr>
              <w:jc w:val="center"/>
              <w:rPr>
                <w:b/>
                <w:szCs w:val="22"/>
                <w:u w:val="single"/>
              </w:rPr>
            </w:pPr>
            <w:r w:rsidRPr="0007149D">
              <w:rPr>
                <w:b/>
                <w:szCs w:val="22"/>
              </w:rPr>
              <w:t>КОЛЛЕКТИВЫ</w:t>
            </w:r>
          </w:p>
        </w:tc>
      </w:tr>
      <w:tr w:rsidR="00546008" w:rsidRPr="00C61D6A" w14:paraId="41D86777" w14:textId="77777777" w:rsidTr="00E44F8D">
        <w:tc>
          <w:tcPr>
            <w:tcW w:w="435" w:type="dxa"/>
            <w:shd w:val="clear" w:color="auto" w:fill="auto"/>
          </w:tcPr>
          <w:p w14:paraId="754C603D" w14:textId="77777777" w:rsidR="00546008" w:rsidRPr="00C61D6A" w:rsidRDefault="00546008" w:rsidP="001D70BB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65" w:type="dxa"/>
            <w:gridSpan w:val="3"/>
          </w:tcPr>
          <w:p w14:paraId="58664952" w14:textId="66CB36D3" w:rsidR="00546008" w:rsidRPr="003C040A" w:rsidRDefault="00546008" w:rsidP="008E1DD8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Детский хореографический ансамбль «Земляничный дождь»</w:t>
            </w:r>
          </w:p>
        </w:tc>
        <w:tc>
          <w:tcPr>
            <w:tcW w:w="2270" w:type="dxa"/>
            <w:shd w:val="clear" w:color="auto" w:fill="auto"/>
          </w:tcPr>
          <w:p w14:paraId="6717AE3F" w14:textId="12F8643C" w:rsidR="00546008" w:rsidRPr="003C040A" w:rsidRDefault="00546008" w:rsidP="008E1DD8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МБУ ДО «Центр эстетического воспитания детей» ЕМР РТ, город Елабуга</w:t>
            </w:r>
          </w:p>
        </w:tc>
        <w:tc>
          <w:tcPr>
            <w:tcW w:w="2409" w:type="dxa"/>
            <w:gridSpan w:val="2"/>
            <w:shd w:val="clear" w:color="auto" w:fill="auto"/>
          </w:tcPr>
          <w:p w14:paraId="04A992BB" w14:textId="5A91E630" w:rsidR="00546008" w:rsidRPr="003C040A" w:rsidRDefault="00546008" w:rsidP="0041686B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Детский танец, «Невесты понарошку»,</w:t>
            </w:r>
          </w:p>
          <w:p w14:paraId="556FCDF3" w14:textId="786EBCF6" w:rsidR="00546008" w:rsidRPr="003C040A" w:rsidRDefault="00546008" w:rsidP="001F404B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2:50.</w:t>
            </w:r>
          </w:p>
        </w:tc>
        <w:tc>
          <w:tcPr>
            <w:tcW w:w="1135" w:type="dxa"/>
            <w:shd w:val="clear" w:color="auto" w:fill="auto"/>
          </w:tcPr>
          <w:p w14:paraId="3D3CD9D1" w14:textId="4B542FF0" w:rsidR="00546008" w:rsidRPr="003C040A" w:rsidRDefault="00546008" w:rsidP="008E1DD8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4-6 лет</w:t>
            </w:r>
          </w:p>
        </w:tc>
        <w:tc>
          <w:tcPr>
            <w:tcW w:w="2411" w:type="dxa"/>
            <w:shd w:val="clear" w:color="auto" w:fill="auto"/>
          </w:tcPr>
          <w:p w14:paraId="77BFECB7" w14:textId="77777777" w:rsidR="00546008" w:rsidRPr="003C040A" w:rsidRDefault="00546008" w:rsidP="0041686B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Сагдеева Елена Николаевна</w:t>
            </w:r>
          </w:p>
          <w:p w14:paraId="705113D9" w14:textId="3396A5CF" w:rsidR="00546008" w:rsidRPr="003C040A" w:rsidRDefault="00546008" w:rsidP="003D100E">
            <w:pPr>
              <w:rPr>
                <w:sz w:val="20"/>
                <w:szCs w:val="20"/>
              </w:rPr>
            </w:pPr>
          </w:p>
        </w:tc>
      </w:tr>
      <w:tr w:rsidR="00546008" w:rsidRPr="00C61D6A" w14:paraId="4888F20E" w14:textId="77777777" w:rsidTr="00E44F8D">
        <w:tc>
          <w:tcPr>
            <w:tcW w:w="435" w:type="dxa"/>
            <w:shd w:val="clear" w:color="auto" w:fill="auto"/>
          </w:tcPr>
          <w:p w14:paraId="41B96C12" w14:textId="77777777" w:rsidR="00546008" w:rsidRPr="00C61D6A" w:rsidRDefault="00546008" w:rsidP="00E44F8D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65" w:type="dxa"/>
            <w:gridSpan w:val="3"/>
          </w:tcPr>
          <w:p w14:paraId="0173D319" w14:textId="77777777" w:rsidR="00546008" w:rsidRPr="003C040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Детский хореографический коллектив «Карамель»</w:t>
            </w:r>
          </w:p>
        </w:tc>
        <w:tc>
          <w:tcPr>
            <w:tcW w:w="2270" w:type="dxa"/>
            <w:shd w:val="clear" w:color="auto" w:fill="auto"/>
          </w:tcPr>
          <w:p w14:paraId="5376106A" w14:textId="77777777" w:rsidR="00546008" w:rsidRPr="003C040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 xml:space="preserve">МБУ ДО «Центр эстетического воспитания детей» </w:t>
            </w:r>
            <w:proofErr w:type="spellStart"/>
            <w:r w:rsidRPr="003C040A">
              <w:rPr>
                <w:sz w:val="20"/>
                <w:szCs w:val="20"/>
              </w:rPr>
              <w:t>Елабужского</w:t>
            </w:r>
            <w:proofErr w:type="spellEnd"/>
            <w:r w:rsidRPr="003C040A">
              <w:rPr>
                <w:sz w:val="20"/>
                <w:szCs w:val="20"/>
              </w:rPr>
              <w:t xml:space="preserve"> муниципального района по РТ</w:t>
            </w:r>
          </w:p>
        </w:tc>
        <w:tc>
          <w:tcPr>
            <w:tcW w:w="2409" w:type="dxa"/>
            <w:gridSpan w:val="2"/>
            <w:shd w:val="clear" w:color="auto" w:fill="auto"/>
          </w:tcPr>
          <w:p w14:paraId="7360A466" w14:textId="77777777" w:rsidR="00546008" w:rsidRPr="003C040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Детский танец «Тихо напою колыбельную»</w:t>
            </w:r>
          </w:p>
          <w:p w14:paraId="5D8FC5F4" w14:textId="77777777" w:rsidR="00546008" w:rsidRPr="003C040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2мин.11сек.</w:t>
            </w:r>
          </w:p>
        </w:tc>
        <w:tc>
          <w:tcPr>
            <w:tcW w:w="1135" w:type="dxa"/>
            <w:shd w:val="clear" w:color="auto" w:fill="auto"/>
          </w:tcPr>
          <w:p w14:paraId="6FAA06DE" w14:textId="77777777" w:rsidR="00546008" w:rsidRPr="003C040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4-6 лет</w:t>
            </w:r>
          </w:p>
        </w:tc>
        <w:tc>
          <w:tcPr>
            <w:tcW w:w="2411" w:type="dxa"/>
            <w:shd w:val="clear" w:color="auto" w:fill="auto"/>
          </w:tcPr>
          <w:p w14:paraId="68D65BB2" w14:textId="77777777" w:rsidR="00546008" w:rsidRPr="003C040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Тураева Елена Михайловна</w:t>
            </w:r>
          </w:p>
          <w:p w14:paraId="0288AEFC" w14:textId="77777777" w:rsidR="00546008" w:rsidRPr="003C040A" w:rsidRDefault="00546008" w:rsidP="00E44F8D">
            <w:pPr>
              <w:rPr>
                <w:sz w:val="20"/>
                <w:szCs w:val="20"/>
              </w:rPr>
            </w:pPr>
          </w:p>
          <w:p w14:paraId="50AD9B90" w14:textId="77777777" w:rsidR="00546008" w:rsidRPr="003C040A" w:rsidRDefault="00546008" w:rsidP="00E44F8D">
            <w:pPr>
              <w:rPr>
                <w:sz w:val="20"/>
                <w:szCs w:val="20"/>
              </w:rPr>
            </w:pPr>
          </w:p>
        </w:tc>
      </w:tr>
      <w:tr w:rsidR="00546008" w:rsidRPr="00C61D6A" w14:paraId="6BF408DD" w14:textId="77777777" w:rsidTr="00E44F8D">
        <w:trPr>
          <w:trHeight w:val="822"/>
        </w:trPr>
        <w:tc>
          <w:tcPr>
            <w:tcW w:w="435" w:type="dxa"/>
            <w:shd w:val="clear" w:color="auto" w:fill="auto"/>
          </w:tcPr>
          <w:p w14:paraId="560EC8E3" w14:textId="77777777" w:rsidR="00546008" w:rsidRPr="00C61D6A" w:rsidRDefault="00546008" w:rsidP="00E44F8D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65" w:type="dxa"/>
            <w:gridSpan w:val="3"/>
          </w:tcPr>
          <w:p w14:paraId="103D9A17" w14:textId="77777777" w:rsidR="00546008" w:rsidRPr="003C040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«Солнечный город»</w:t>
            </w:r>
          </w:p>
        </w:tc>
        <w:tc>
          <w:tcPr>
            <w:tcW w:w="2270" w:type="dxa"/>
            <w:shd w:val="clear" w:color="auto" w:fill="auto"/>
          </w:tcPr>
          <w:p w14:paraId="264D0DDE" w14:textId="77777777" w:rsidR="00546008" w:rsidRPr="003C040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Нижнекамск</w:t>
            </w:r>
          </w:p>
        </w:tc>
        <w:tc>
          <w:tcPr>
            <w:tcW w:w="2409" w:type="dxa"/>
            <w:gridSpan w:val="2"/>
            <w:shd w:val="clear" w:color="auto" w:fill="auto"/>
          </w:tcPr>
          <w:p w14:paraId="7519C940" w14:textId="77777777" w:rsidR="00546008" w:rsidRPr="003C040A" w:rsidRDefault="00546008" w:rsidP="00E44F8D">
            <w:pPr>
              <w:pStyle w:val="af1"/>
              <w:spacing w:before="0" w:beforeAutospacing="0" w:after="0" w:afterAutospacing="0"/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 xml:space="preserve">Хореография, </w:t>
            </w:r>
          </w:p>
          <w:p w14:paraId="794A80A7" w14:textId="77777777" w:rsidR="00546008" w:rsidRPr="003C040A" w:rsidRDefault="00546008" w:rsidP="00E44F8D">
            <w:pPr>
              <w:pStyle w:val="af1"/>
              <w:spacing w:before="0" w:beforeAutospacing="0" w:after="0" w:afterAutospacing="0"/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детский танец,</w:t>
            </w:r>
          </w:p>
          <w:p w14:paraId="3A366FCB" w14:textId="77777777" w:rsidR="00546008" w:rsidRPr="003C040A" w:rsidRDefault="00546008" w:rsidP="00E44F8D">
            <w:pPr>
              <w:pStyle w:val="af1"/>
              <w:spacing w:before="0" w:beforeAutospacing="0" w:after="0" w:afterAutospacing="0"/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«Карапузы»,</w:t>
            </w:r>
          </w:p>
          <w:p w14:paraId="556B9297" w14:textId="77777777" w:rsidR="00546008" w:rsidRPr="003C040A" w:rsidRDefault="00546008" w:rsidP="00E44F8D">
            <w:pPr>
              <w:pStyle w:val="af1"/>
              <w:spacing w:before="0" w:beforeAutospacing="0" w:after="0" w:afterAutospacing="0"/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3,00</w:t>
            </w:r>
          </w:p>
          <w:p w14:paraId="1AE38E83" w14:textId="77777777" w:rsidR="00546008" w:rsidRPr="003C040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Из-за кулис</w:t>
            </w:r>
          </w:p>
        </w:tc>
        <w:tc>
          <w:tcPr>
            <w:tcW w:w="1135" w:type="dxa"/>
            <w:shd w:val="clear" w:color="auto" w:fill="auto"/>
          </w:tcPr>
          <w:p w14:paraId="26DF0165" w14:textId="77777777" w:rsidR="00546008" w:rsidRPr="003C040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1 младшая</w:t>
            </w:r>
          </w:p>
        </w:tc>
        <w:tc>
          <w:tcPr>
            <w:tcW w:w="2411" w:type="dxa"/>
            <w:shd w:val="clear" w:color="auto" w:fill="auto"/>
          </w:tcPr>
          <w:p w14:paraId="5445564F" w14:textId="77777777" w:rsidR="00546008" w:rsidRPr="003C040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Соков Роман Александрович,</w:t>
            </w:r>
            <w:r w:rsidRPr="003C040A">
              <w:rPr>
                <w:sz w:val="20"/>
                <w:szCs w:val="20"/>
              </w:rPr>
              <w:br/>
              <w:t>Семенова Юлиана Игоревна</w:t>
            </w:r>
          </w:p>
        </w:tc>
      </w:tr>
      <w:tr w:rsidR="00546008" w:rsidRPr="00C61D6A" w14:paraId="449B5B19" w14:textId="77777777" w:rsidTr="00E44F8D">
        <w:trPr>
          <w:trHeight w:val="778"/>
        </w:trPr>
        <w:tc>
          <w:tcPr>
            <w:tcW w:w="435" w:type="dxa"/>
            <w:shd w:val="clear" w:color="auto" w:fill="auto"/>
          </w:tcPr>
          <w:p w14:paraId="57F47C08" w14:textId="77777777" w:rsidR="00546008" w:rsidRPr="00C61D6A" w:rsidRDefault="00546008" w:rsidP="00E44F8D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65" w:type="dxa"/>
            <w:gridSpan w:val="3"/>
          </w:tcPr>
          <w:p w14:paraId="59472748" w14:textId="77777777" w:rsidR="00546008" w:rsidRPr="003C040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Студия танца «Колибри»</w:t>
            </w:r>
          </w:p>
        </w:tc>
        <w:tc>
          <w:tcPr>
            <w:tcW w:w="2270" w:type="dxa"/>
            <w:shd w:val="clear" w:color="auto" w:fill="auto"/>
          </w:tcPr>
          <w:p w14:paraId="19BACFF9" w14:textId="77777777" w:rsidR="00546008" w:rsidRPr="003C040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Город Елабуга</w:t>
            </w:r>
          </w:p>
        </w:tc>
        <w:tc>
          <w:tcPr>
            <w:tcW w:w="2409" w:type="dxa"/>
            <w:gridSpan w:val="2"/>
            <w:shd w:val="clear" w:color="auto" w:fill="auto"/>
          </w:tcPr>
          <w:p w14:paraId="2EC93CA1" w14:textId="77777777" w:rsidR="00546008" w:rsidRPr="003C040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Хореография «Однажды на палубе»</w:t>
            </w:r>
          </w:p>
          <w:p w14:paraId="7927B6AA" w14:textId="77777777" w:rsidR="00546008" w:rsidRPr="003C040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2:43</w:t>
            </w:r>
          </w:p>
          <w:p w14:paraId="03979138" w14:textId="77777777" w:rsidR="00546008" w:rsidRPr="003C040A" w:rsidRDefault="00546008" w:rsidP="00E44F8D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14:paraId="68AAD5C0" w14:textId="77777777" w:rsidR="00546008" w:rsidRPr="003C040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4-6 лет</w:t>
            </w:r>
          </w:p>
        </w:tc>
        <w:tc>
          <w:tcPr>
            <w:tcW w:w="2411" w:type="dxa"/>
            <w:shd w:val="clear" w:color="auto" w:fill="auto"/>
          </w:tcPr>
          <w:p w14:paraId="7CD720BB" w14:textId="77777777" w:rsidR="00546008" w:rsidRPr="003C040A" w:rsidRDefault="00546008" w:rsidP="00E44F8D">
            <w:pPr>
              <w:rPr>
                <w:sz w:val="20"/>
                <w:szCs w:val="20"/>
              </w:rPr>
            </w:pPr>
            <w:proofErr w:type="spellStart"/>
            <w:r w:rsidRPr="003C040A">
              <w:rPr>
                <w:sz w:val="20"/>
                <w:szCs w:val="20"/>
              </w:rPr>
              <w:t>Мухаметзнова</w:t>
            </w:r>
            <w:proofErr w:type="spellEnd"/>
            <w:r w:rsidRPr="003C040A">
              <w:rPr>
                <w:sz w:val="20"/>
                <w:szCs w:val="20"/>
              </w:rPr>
              <w:t xml:space="preserve"> </w:t>
            </w:r>
            <w:proofErr w:type="spellStart"/>
            <w:r w:rsidRPr="003C040A">
              <w:rPr>
                <w:sz w:val="20"/>
                <w:szCs w:val="20"/>
              </w:rPr>
              <w:t>Айгуль</w:t>
            </w:r>
            <w:proofErr w:type="spellEnd"/>
            <w:r w:rsidRPr="003C040A">
              <w:rPr>
                <w:sz w:val="20"/>
                <w:szCs w:val="20"/>
              </w:rPr>
              <w:t xml:space="preserve"> </w:t>
            </w:r>
            <w:proofErr w:type="spellStart"/>
            <w:r w:rsidRPr="003C040A">
              <w:rPr>
                <w:sz w:val="20"/>
                <w:szCs w:val="20"/>
              </w:rPr>
              <w:t>Айратовна</w:t>
            </w:r>
            <w:proofErr w:type="spellEnd"/>
            <w:r w:rsidRPr="003C040A">
              <w:rPr>
                <w:sz w:val="20"/>
                <w:szCs w:val="20"/>
              </w:rPr>
              <w:t xml:space="preserve"> , </w:t>
            </w:r>
            <w:proofErr w:type="spellStart"/>
            <w:r w:rsidRPr="003C040A">
              <w:rPr>
                <w:sz w:val="20"/>
                <w:szCs w:val="20"/>
              </w:rPr>
              <w:t>Минникеева</w:t>
            </w:r>
            <w:proofErr w:type="spellEnd"/>
            <w:r w:rsidRPr="003C040A">
              <w:rPr>
                <w:sz w:val="20"/>
                <w:szCs w:val="20"/>
              </w:rPr>
              <w:t xml:space="preserve"> </w:t>
            </w:r>
          </w:p>
          <w:p w14:paraId="640F9B0B" w14:textId="77777777" w:rsidR="00546008" w:rsidRPr="003C040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 xml:space="preserve">Алина </w:t>
            </w:r>
            <w:proofErr w:type="spellStart"/>
            <w:r w:rsidRPr="003C040A">
              <w:rPr>
                <w:sz w:val="20"/>
                <w:szCs w:val="20"/>
              </w:rPr>
              <w:t>Файзиева</w:t>
            </w:r>
            <w:proofErr w:type="spellEnd"/>
            <w:r w:rsidRPr="003C040A">
              <w:rPr>
                <w:sz w:val="20"/>
                <w:szCs w:val="20"/>
              </w:rPr>
              <w:t xml:space="preserve"> </w:t>
            </w:r>
          </w:p>
          <w:p w14:paraId="45BBF19A" w14:textId="77777777" w:rsidR="00546008" w:rsidRPr="003C040A" w:rsidRDefault="00546008" w:rsidP="00E44F8D">
            <w:pPr>
              <w:rPr>
                <w:sz w:val="20"/>
                <w:szCs w:val="20"/>
              </w:rPr>
            </w:pPr>
          </w:p>
        </w:tc>
      </w:tr>
      <w:tr w:rsidR="00546008" w:rsidRPr="00C61D6A" w14:paraId="59DCBB7C" w14:textId="77777777" w:rsidTr="00E44F8D">
        <w:tc>
          <w:tcPr>
            <w:tcW w:w="435" w:type="dxa"/>
            <w:shd w:val="clear" w:color="auto" w:fill="auto"/>
          </w:tcPr>
          <w:p w14:paraId="260623D0" w14:textId="77777777" w:rsidR="00546008" w:rsidRPr="00C61D6A" w:rsidRDefault="00546008" w:rsidP="000E7957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65" w:type="dxa"/>
            <w:gridSpan w:val="3"/>
          </w:tcPr>
          <w:p w14:paraId="5498A566" w14:textId="1CD7B293" w:rsidR="00546008" w:rsidRPr="003C040A" w:rsidRDefault="00546008" w:rsidP="000E7957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Детский хореографический ансамбль «Земляничный дождь»</w:t>
            </w:r>
          </w:p>
        </w:tc>
        <w:tc>
          <w:tcPr>
            <w:tcW w:w="2270" w:type="dxa"/>
            <w:shd w:val="clear" w:color="auto" w:fill="auto"/>
          </w:tcPr>
          <w:p w14:paraId="7F0E14CA" w14:textId="19EA7A63" w:rsidR="00546008" w:rsidRPr="003C040A" w:rsidRDefault="00546008" w:rsidP="00604F22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МБУ ДО «Центр эстетического воспитания детей» ЕМР РТ, город Елабуга</w:t>
            </w:r>
          </w:p>
        </w:tc>
        <w:tc>
          <w:tcPr>
            <w:tcW w:w="2409" w:type="dxa"/>
            <w:gridSpan w:val="2"/>
            <w:shd w:val="clear" w:color="auto" w:fill="auto"/>
          </w:tcPr>
          <w:p w14:paraId="5B713EFF" w14:textId="5365D84B" w:rsidR="00546008" w:rsidRPr="003C040A" w:rsidRDefault="00546008" w:rsidP="0041686B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 xml:space="preserve"> Детский танец, «Мои цыплята»,</w:t>
            </w:r>
          </w:p>
          <w:p w14:paraId="5A40884F" w14:textId="228AB400" w:rsidR="00546008" w:rsidRPr="003C040A" w:rsidRDefault="00546008" w:rsidP="000E7957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2:55.</w:t>
            </w:r>
          </w:p>
        </w:tc>
        <w:tc>
          <w:tcPr>
            <w:tcW w:w="1135" w:type="dxa"/>
            <w:shd w:val="clear" w:color="auto" w:fill="auto"/>
          </w:tcPr>
          <w:p w14:paraId="78BA3382" w14:textId="3E28250A" w:rsidR="00546008" w:rsidRPr="003C040A" w:rsidRDefault="00546008" w:rsidP="000E7957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4-6 лет</w:t>
            </w:r>
          </w:p>
        </w:tc>
        <w:tc>
          <w:tcPr>
            <w:tcW w:w="2411" w:type="dxa"/>
            <w:shd w:val="clear" w:color="auto" w:fill="auto"/>
          </w:tcPr>
          <w:p w14:paraId="2521BD96" w14:textId="77777777" w:rsidR="00546008" w:rsidRPr="003C040A" w:rsidRDefault="00546008" w:rsidP="0041686B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Сагдеева Елена Николаевна</w:t>
            </w:r>
          </w:p>
          <w:p w14:paraId="1A570940" w14:textId="013EB959" w:rsidR="00546008" w:rsidRPr="003C040A" w:rsidRDefault="00546008" w:rsidP="000E7957">
            <w:pPr>
              <w:rPr>
                <w:sz w:val="20"/>
                <w:szCs w:val="20"/>
              </w:rPr>
            </w:pPr>
          </w:p>
        </w:tc>
      </w:tr>
      <w:tr w:rsidR="00546008" w:rsidRPr="00C61D6A" w14:paraId="57C9908A" w14:textId="77777777" w:rsidTr="00E44F8D">
        <w:trPr>
          <w:trHeight w:val="466"/>
        </w:trPr>
        <w:tc>
          <w:tcPr>
            <w:tcW w:w="11025" w:type="dxa"/>
            <w:gridSpan w:val="9"/>
            <w:shd w:val="clear" w:color="auto" w:fill="auto"/>
          </w:tcPr>
          <w:p w14:paraId="47B2A752" w14:textId="77777777" w:rsidR="00546008" w:rsidRPr="0007149D" w:rsidRDefault="00546008" w:rsidP="00D97CFE">
            <w:pPr>
              <w:jc w:val="center"/>
              <w:rPr>
                <w:b/>
                <w:sz w:val="22"/>
                <w:szCs w:val="22"/>
              </w:rPr>
            </w:pPr>
            <w:r w:rsidRPr="0007149D">
              <w:rPr>
                <w:b/>
                <w:sz w:val="22"/>
                <w:szCs w:val="22"/>
              </w:rPr>
              <w:t>2 младшая группа  7 – 9 лет</w:t>
            </w:r>
          </w:p>
          <w:p w14:paraId="2BC9E316" w14:textId="77777777" w:rsidR="00546008" w:rsidRPr="0007149D" w:rsidRDefault="00546008" w:rsidP="00D97CFE">
            <w:pPr>
              <w:jc w:val="center"/>
              <w:rPr>
                <w:b/>
                <w:sz w:val="22"/>
                <w:szCs w:val="22"/>
              </w:rPr>
            </w:pPr>
            <w:r w:rsidRPr="0007149D">
              <w:rPr>
                <w:b/>
                <w:sz w:val="22"/>
                <w:szCs w:val="22"/>
              </w:rPr>
              <w:t>КОЛЛЕКТИВЫ</w:t>
            </w:r>
          </w:p>
        </w:tc>
      </w:tr>
      <w:tr w:rsidR="00546008" w:rsidRPr="00C61D6A" w14:paraId="301BCDE4" w14:textId="77777777" w:rsidTr="00E44F8D">
        <w:tc>
          <w:tcPr>
            <w:tcW w:w="435" w:type="dxa"/>
            <w:shd w:val="clear" w:color="auto" w:fill="auto"/>
          </w:tcPr>
          <w:p w14:paraId="0FFDE781" w14:textId="77777777" w:rsidR="00546008" w:rsidRPr="00C61D6A" w:rsidRDefault="00546008" w:rsidP="00E44F8D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65" w:type="dxa"/>
            <w:gridSpan w:val="3"/>
          </w:tcPr>
          <w:p w14:paraId="1AA6E6D4" w14:textId="77777777" w:rsidR="00546008" w:rsidRPr="003C040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Хореографический коллектив «TERA»</w:t>
            </w:r>
          </w:p>
          <w:p w14:paraId="0FF217E1" w14:textId="77777777" w:rsidR="00546008" w:rsidRPr="003C040A" w:rsidRDefault="00546008" w:rsidP="00E44F8D">
            <w:pPr>
              <w:rPr>
                <w:sz w:val="20"/>
                <w:szCs w:val="20"/>
              </w:rPr>
            </w:pPr>
          </w:p>
        </w:tc>
        <w:tc>
          <w:tcPr>
            <w:tcW w:w="2270" w:type="dxa"/>
            <w:shd w:val="clear" w:color="auto" w:fill="auto"/>
          </w:tcPr>
          <w:p w14:paraId="558AC371" w14:textId="77777777" w:rsidR="00546008" w:rsidRPr="003C040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Детский</w:t>
            </w:r>
          </w:p>
          <w:p w14:paraId="4778A270" w14:textId="77777777" w:rsidR="00546008" w:rsidRPr="003C040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развивающий</w:t>
            </w:r>
          </w:p>
          <w:p w14:paraId="79FC7B1A" w14:textId="77777777" w:rsidR="00546008" w:rsidRPr="003C040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центр «TERA» г.</w:t>
            </w:r>
          </w:p>
          <w:p w14:paraId="660B7B2C" w14:textId="77777777" w:rsidR="00546008" w:rsidRPr="003C040A" w:rsidRDefault="00546008" w:rsidP="00E44F8D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Нижнекамск</w:t>
            </w:r>
          </w:p>
        </w:tc>
        <w:tc>
          <w:tcPr>
            <w:tcW w:w="2409" w:type="dxa"/>
            <w:gridSpan w:val="2"/>
            <w:shd w:val="clear" w:color="auto" w:fill="auto"/>
          </w:tcPr>
          <w:p w14:paraId="61812205" w14:textId="77777777" w:rsidR="00546008" w:rsidRPr="003C040A" w:rsidRDefault="00546008" w:rsidP="00E44F8D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Танец «</w:t>
            </w:r>
            <w:proofErr w:type="spellStart"/>
            <w:r w:rsidRPr="003C040A">
              <w:rPr>
                <w:sz w:val="20"/>
                <w:szCs w:val="20"/>
              </w:rPr>
              <w:t>Селфи</w:t>
            </w:r>
            <w:proofErr w:type="spellEnd"/>
            <w:r w:rsidRPr="003C040A">
              <w:rPr>
                <w:sz w:val="20"/>
                <w:szCs w:val="20"/>
              </w:rPr>
              <w:t xml:space="preserve"> с дикарями» 3:17</w:t>
            </w:r>
          </w:p>
        </w:tc>
        <w:tc>
          <w:tcPr>
            <w:tcW w:w="1135" w:type="dxa"/>
            <w:shd w:val="clear" w:color="auto" w:fill="auto"/>
          </w:tcPr>
          <w:p w14:paraId="32030E42" w14:textId="77777777" w:rsidR="00546008" w:rsidRPr="003C040A" w:rsidRDefault="00546008" w:rsidP="00E44F8D">
            <w:pPr>
              <w:pStyle w:val="Bodytext21"/>
              <w:shd w:val="clear" w:color="auto" w:fill="auto"/>
              <w:tabs>
                <w:tab w:val="left" w:pos="424"/>
              </w:tabs>
              <w:spacing w:line="240" w:lineRule="auto"/>
              <w:ind w:firstLine="0"/>
            </w:pPr>
            <w:r w:rsidRPr="003C040A">
              <w:t>7-9 лет</w:t>
            </w:r>
          </w:p>
        </w:tc>
        <w:tc>
          <w:tcPr>
            <w:tcW w:w="2411" w:type="dxa"/>
            <w:shd w:val="clear" w:color="auto" w:fill="auto"/>
          </w:tcPr>
          <w:p w14:paraId="3A46B7CB" w14:textId="77777777" w:rsidR="00546008" w:rsidRPr="003C040A" w:rsidRDefault="00546008" w:rsidP="00E44F8D">
            <w:pPr>
              <w:spacing w:before="100" w:beforeAutospacing="1" w:after="100" w:afterAutospacing="1"/>
              <w:contextualSpacing/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 xml:space="preserve">Руководитель: </w:t>
            </w:r>
          </w:p>
          <w:p w14:paraId="4605BAF7" w14:textId="77777777" w:rsidR="00546008" w:rsidRPr="003C040A" w:rsidRDefault="00546008" w:rsidP="00E44F8D">
            <w:pPr>
              <w:spacing w:before="100" w:beforeAutospacing="1" w:after="100" w:afterAutospacing="1"/>
              <w:contextualSpacing/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 xml:space="preserve">Салахова Резеда </w:t>
            </w:r>
            <w:proofErr w:type="spellStart"/>
            <w:r w:rsidRPr="003C040A">
              <w:rPr>
                <w:sz w:val="20"/>
                <w:szCs w:val="20"/>
              </w:rPr>
              <w:t>Вильсоновна</w:t>
            </w:r>
            <w:proofErr w:type="spellEnd"/>
          </w:p>
          <w:p w14:paraId="64E275DD" w14:textId="77777777" w:rsidR="00546008" w:rsidRPr="003C040A" w:rsidRDefault="00546008" w:rsidP="00E44F8D">
            <w:pPr>
              <w:spacing w:before="100" w:beforeAutospacing="1" w:after="100" w:afterAutospacing="1"/>
              <w:contextualSpacing/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 xml:space="preserve">Педагог- хореограф: </w:t>
            </w:r>
            <w:proofErr w:type="spellStart"/>
            <w:r w:rsidRPr="003C040A">
              <w:rPr>
                <w:sz w:val="20"/>
                <w:szCs w:val="20"/>
              </w:rPr>
              <w:t>Гарифуллина</w:t>
            </w:r>
            <w:proofErr w:type="spellEnd"/>
            <w:r w:rsidRPr="003C040A">
              <w:rPr>
                <w:sz w:val="20"/>
                <w:szCs w:val="20"/>
              </w:rPr>
              <w:t xml:space="preserve"> </w:t>
            </w:r>
            <w:proofErr w:type="spellStart"/>
            <w:r w:rsidRPr="003C040A">
              <w:rPr>
                <w:sz w:val="20"/>
                <w:szCs w:val="20"/>
              </w:rPr>
              <w:t>Алися</w:t>
            </w:r>
            <w:proofErr w:type="spellEnd"/>
            <w:r w:rsidRPr="003C040A">
              <w:rPr>
                <w:sz w:val="20"/>
                <w:szCs w:val="20"/>
              </w:rPr>
              <w:t xml:space="preserve"> </w:t>
            </w:r>
            <w:proofErr w:type="spellStart"/>
            <w:r w:rsidRPr="003C040A">
              <w:rPr>
                <w:sz w:val="20"/>
                <w:szCs w:val="20"/>
              </w:rPr>
              <w:t>Габдулваду-товна</w:t>
            </w:r>
            <w:proofErr w:type="spellEnd"/>
          </w:p>
        </w:tc>
      </w:tr>
      <w:tr w:rsidR="00546008" w:rsidRPr="00C61D6A" w14:paraId="5F88A3E7" w14:textId="77777777" w:rsidTr="00E44F8D">
        <w:tc>
          <w:tcPr>
            <w:tcW w:w="435" w:type="dxa"/>
            <w:shd w:val="clear" w:color="auto" w:fill="auto"/>
          </w:tcPr>
          <w:p w14:paraId="24E9E207" w14:textId="77777777" w:rsidR="00546008" w:rsidRPr="00C61D6A" w:rsidRDefault="00546008" w:rsidP="00D97CFE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65" w:type="dxa"/>
            <w:gridSpan w:val="3"/>
          </w:tcPr>
          <w:p w14:paraId="78FD181A" w14:textId="77777777" w:rsidR="00546008" w:rsidRPr="003C040A" w:rsidRDefault="00546008" w:rsidP="003C040A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Хореографический ансамбль «Задумка»</w:t>
            </w:r>
          </w:p>
          <w:p w14:paraId="3B90E0C3" w14:textId="260A06EC" w:rsidR="00546008" w:rsidRPr="003C040A" w:rsidRDefault="00546008" w:rsidP="003C040A">
            <w:pPr>
              <w:rPr>
                <w:sz w:val="20"/>
                <w:szCs w:val="20"/>
              </w:rPr>
            </w:pPr>
          </w:p>
        </w:tc>
        <w:tc>
          <w:tcPr>
            <w:tcW w:w="2270" w:type="dxa"/>
            <w:shd w:val="clear" w:color="auto" w:fill="auto"/>
          </w:tcPr>
          <w:p w14:paraId="1301A5F6" w14:textId="2092A345" w:rsidR="00546008" w:rsidRPr="003C040A" w:rsidRDefault="00546008" w:rsidP="003C040A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МБУ ДО «ЦЭВД»ЕМР РТ</w:t>
            </w:r>
          </w:p>
        </w:tc>
        <w:tc>
          <w:tcPr>
            <w:tcW w:w="2409" w:type="dxa"/>
            <w:gridSpan w:val="2"/>
            <w:shd w:val="clear" w:color="auto" w:fill="auto"/>
          </w:tcPr>
          <w:p w14:paraId="52D6A7C0" w14:textId="77777777" w:rsidR="00546008" w:rsidRPr="003C040A" w:rsidRDefault="00546008" w:rsidP="003C040A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Детский танец</w:t>
            </w:r>
          </w:p>
          <w:p w14:paraId="414897F2" w14:textId="0FEE52D6" w:rsidR="00546008" w:rsidRPr="003C040A" w:rsidRDefault="00546008" w:rsidP="003C040A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«Мы маленькие дети»</w:t>
            </w:r>
          </w:p>
        </w:tc>
        <w:tc>
          <w:tcPr>
            <w:tcW w:w="1135" w:type="dxa"/>
            <w:shd w:val="clear" w:color="auto" w:fill="auto"/>
          </w:tcPr>
          <w:p w14:paraId="18FA06FE" w14:textId="5B0179E8" w:rsidR="00546008" w:rsidRPr="003C040A" w:rsidRDefault="00546008" w:rsidP="003C040A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7-9 лет</w:t>
            </w:r>
          </w:p>
        </w:tc>
        <w:tc>
          <w:tcPr>
            <w:tcW w:w="2411" w:type="dxa"/>
            <w:shd w:val="clear" w:color="auto" w:fill="auto"/>
          </w:tcPr>
          <w:p w14:paraId="40E91868" w14:textId="77777777" w:rsidR="00546008" w:rsidRPr="003C040A" w:rsidRDefault="00546008" w:rsidP="003C040A">
            <w:pPr>
              <w:rPr>
                <w:sz w:val="20"/>
                <w:szCs w:val="20"/>
              </w:rPr>
            </w:pPr>
            <w:proofErr w:type="spellStart"/>
            <w:r w:rsidRPr="003C040A">
              <w:rPr>
                <w:sz w:val="20"/>
                <w:szCs w:val="20"/>
              </w:rPr>
              <w:t>Косинцева</w:t>
            </w:r>
            <w:proofErr w:type="spellEnd"/>
            <w:r w:rsidRPr="003C040A">
              <w:rPr>
                <w:sz w:val="20"/>
                <w:szCs w:val="20"/>
              </w:rPr>
              <w:t xml:space="preserve"> Алеся Геннадьевна</w:t>
            </w:r>
          </w:p>
          <w:p w14:paraId="4AEAFD36" w14:textId="2BB88442" w:rsidR="00546008" w:rsidRPr="003C040A" w:rsidRDefault="00546008" w:rsidP="003C040A">
            <w:pPr>
              <w:rPr>
                <w:sz w:val="20"/>
                <w:szCs w:val="20"/>
              </w:rPr>
            </w:pPr>
          </w:p>
        </w:tc>
      </w:tr>
      <w:tr w:rsidR="00546008" w:rsidRPr="00C61D6A" w14:paraId="538F54C8" w14:textId="77777777" w:rsidTr="00E44F8D">
        <w:tc>
          <w:tcPr>
            <w:tcW w:w="435" w:type="dxa"/>
            <w:shd w:val="clear" w:color="auto" w:fill="auto"/>
          </w:tcPr>
          <w:p w14:paraId="19460074" w14:textId="77777777" w:rsidR="00546008" w:rsidRPr="00C61D6A" w:rsidRDefault="00546008" w:rsidP="00E44F8D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65" w:type="dxa"/>
            <w:gridSpan w:val="3"/>
          </w:tcPr>
          <w:p w14:paraId="2D8C1F82" w14:textId="77777777" w:rsidR="00546008" w:rsidRPr="003C040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«Солнечный город»</w:t>
            </w:r>
          </w:p>
        </w:tc>
        <w:tc>
          <w:tcPr>
            <w:tcW w:w="2270" w:type="dxa"/>
            <w:shd w:val="clear" w:color="auto" w:fill="auto"/>
          </w:tcPr>
          <w:p w14:paraId="73A18EFF" w14:textId="77777777" w:rsidR="00546008" w:rsidRPr="003C040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Нижнекамск</w:t>
            </w:r>
          </w:p>
        </w:tc>
        <w:tc>
          <w:tcPr>
            <w:tcW w:w="2409" w:type="dxa"/>
            <w:gridSpan w:val="2"/>
            <w:shd w:val="clear" w:color="auto" w:fill="auto"/>
          </w:tcPr>
          <w:p w14:paraId="17F7C580" w14:textId="77777777" w:rsidR="00546008" w:rsidRPr="003C040A" w:rsidRDefault="00546008" w:rsidP="00E44F8D">
            <w:pPr>
              <w:pStyle w:val="af1"/>
              <w:spacing w:before="0" w:beforeAutospacing="0" w:after="0" w:afterAutospacing="0"/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 xml:space="preserve">Хореография, </w:t>
            </w:r>
          </w:p>
          <w:p w14:paraId="17607287" w14:textId="77777777" w:rsidR="00546008" w:rsidRPr="003C040A" w:rsidRDefault="00546008" w:rsidP="00E44F8D">
            <w:pPr>
              <w:pStyle w:val="af1"/>
              <w:spacing w:before="0" w:beforeAutospacing="0" w:after="0" w:afterAutospacing="0"/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детский танец,</w:t>
            </w:r>
            <w:r w:rsidRPr="003C040A">
              <w:rPr>
                <w:sz w:val="20"/>
                <w:szCs w:val="20"/>
              </w:rPr>
              <w:br/>
              <w:t>«Где ветер живет?»,</w:t>
            </w:r>
            <w:r w:rsidRPr="003C040A">
              <w:rPr>
                <w:sz w:val="20"/>
                <w:szCs w:val="20"/>
              </w:rPr>
              <w:br/>
              <w:t>2,10</w:t>
            </w:r>
          </w:p>
          <w:p w14:paraId="6A167344" w14:textId="77777777" w:rsidR="00546008" w:rsidRPr="003C040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Из-за кулис</w:t>
            </w:r>
          </w:p>
        </w:tc>
        <w:tc>
          <w:tcPr>
            <w:tcW w:w="1135" w:type="dxa"/>
            <w:shd w:val="clear" w:color="auto" w:fill="auto"/>
          </w:tcPr>
          <w:p w14:paraId="7A50E9D1" w14:textId="77777777" w:rsidR="00546008" w:rsidRPr="003C040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2 младшая</w:t>
            </w:r>
          </w:p>
        </w:tc>
        <w:tc>
          <w:tcPr>
            <w:tcW w:w="2411" w:type="dxa"/>
            <w:shd w:val="clear" w:color="auto" w:fill="auto"/>
          </w:tcPr>
          <w:p w14:paraId="0D26E945" w14:textId="77777777" w:rsidR="00546008" w:rsidRPr="003C040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Соков Роман Александрович</w:t>
            </w:r>
          </w:p>
        </w:tc>
      </w:tr>
      <w:tr w:rsidR="00546008" w:rsidRPr="00C61D6A" w14:paraId="31A0B24D" w14:textId="77777777" w:rsidTr="00E44F8D">
        <w:tc>
          <w:tcPr>
            <w:tcW w:w="435" w:type="dxa"/>
            <w:shd w:val="clear" w:color="auto" w:fill="auto"/>
          </w:tcPr>
          <w:p w14:paraId="786CD7F3" w14:textId="77777777" w:rsidR="00546008" w:rsidRPr="00C61D6A" w:rsidRDefault="00546008" w:rsidP="00E44F8D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65" w:type="dxa"/>
            <w:gridSpan w:val="3"/>
          </w:tcPr>
          <w:p w14:paraId="02A5814A" w14:textId="77777777" w:rsidR="00546008" w:rsidRPr="003C040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Образцовый хореографический коллектив «Импульс»</w:t>
            </w:r>
          </w:p>
        </w:tc>
        <w:tc>
          <w:tcPr>
            <w:tcW w:w="2270" w:type="dxa"/>
            <w:shd w:val="clear" w:color="auto" w:fill="auto"/>
          </w:tcPr>
          <w:p w14:paraId="225D98AD" w14:textId="77777777" w:rsidR="00546008" w:rsidRPr="003C040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 xml:space="preserve">МБУ ДО «Центр детского творчества «Радуга» НМР РТ, </w:t>
            </w:r>
            <w:r w:rsidRPr="003C040A">
              <w:rPr>
                <w:sz w:val="20"/>
                <w:szCs w:val="20"/>
              </w:rPr>
              <w:lastRenderedPageBreak/>
              <w:t xml:space="preserve">Нижнекамский район, </w:t>
            </w:r>
            <w:proofErr w:type="spellStart"/>
            <w:r w:rsidRPr="003C040A">
              <w:rPr>
                <w:sz w:val="20"/>
                <w:szCs w:val="20"/>
              </w:rPr>
              <w:t>пгт</w:t>
            </w:r>
            <w:proofErr w:type="spellEnd"/>
            <w:r w:rsidRPr="003C040A">
              <w:rPr>
                <w:sz w:val="20"/>
                <w:szCs w:val="20"/>
              </w:rPr>
              <w:t xml:space="preserve"> Камские Поляны</w:t>
            </w:r>
          </w:p>
        </w:tc>
        <w:tc>
          <w:tcPr>
            <w:tcW w:w="2409" w:type="dxa"/>
            <w:gridSpan w:val="2"/>
            <w:shd w:val="clear" w:color="auto" w:fill="auto"/>
          </w:tcPr>
          <w:p w14:paraId="7BB6DF71" w14:textId="77777777" w:rsidR="00546008" w:rsidRPr="003C040A" w:rsidRDefault="00546008" w:rsidP="00E44F8D">
            <w:pPr>
              <w:pStyle w:val="af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эстрадный танец,</w:t>
            </w:r>
          </w:p>
          <w:p w14:paraId="31A6E48B" w14:textId="77777777" w:rsidR="00546008" w:rsidRPr="003C040A" w:rsidRDefault="00546008" w:rsidP="00E44F8D">
            <w:pPr>
              <w:pStyle w:val="af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«На палубе»,</w:t>
            </w:r>
          </w:p>
          <w:p w14:paraId="6A9A70F3" w14:textId="77777777" w:rsidR="00546008" w:rsidRPr="003C040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2.12</w:t>
            </w:r>
          </w:p>
        </w:tc>
        <w:tc>
          <w:tcPr>
            <w:tcW w:w="1135" w:type="dxa"/>
            <w:shd w:val="clear" w:color="auto" w:fill="auto"/>
          </w:tcPr>
          <w:p w14:paraId="41EC0CEB" w14:textId="77777777" w:rsidR="00546008" w:rsidRPr="003C040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7-9 лет</w:t>
            </w:r>
          </w:p>
        </w:tc>
        <w:tc>
          <w:tcPr>
            <w:tcW w:w="2411" w:type="dxa"/>
            <w:shd w:val="clear" w:color="auto" w:fill="auto"/>
          </w:tcPr>
          <w:p w14:paraId="17B869C4" w14:textId="77777777" w:rsidR="00546008" w:rsidRPr="003C040A" w:rsidRDefault="00546008" w:rsidP="00E44F8D">
            <w:pPr>
              <w:pStyle w:val="af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Башмакова Евгения Ивановна </w:t>
            </w:r>
          </w:p>
          <w:p w14:paraId="18BE483E" w14:textId="77777777" w:rsidR="00546008" w:rsidRPr="003C040A" w:rsidRDefault="00546008" w:rsidP="00E44F8D">
            <w:pPr>
              <w:rPr>
                <w:sz w:val="20"/>
                <w:szCs w:val="20"/>
              </w:rPr>
            </w:pPr>
          </w:p>
        </w:tc>
      </w:tr>
      <w:tr w:rsidR="00546008" w:rsidRPr="00C61D6A" w14:paraId="22B56008" w14:textId="77777777" w:rsidTr="00E44F8D">
        <w:trPr>
          <w:trHeight w:val="101"/>
        </w:trPr>
        <w:tc>
          <w:tcPr>
            <w:tcW w:w="435" w:type="dxa"/>
            <w:shd w:val="clear" w:color="auto" w:fill="auto"/>
          </w:tcPr>
          <w:p w14:paraId="7CE50B69" w14:textId="77777777" w:rsidR="00546008" w:rsidRPr="00C61D6A" w:rsidRDefault="00546008" w:rsidP="00E44F8D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65" w:type="dxa"/>
            <w:gridSpan w:val="3"/>
          </w:tcPr>
          <w:p w14:paraId="79F3BA5F" w14:textId="77777777" w:rsidR="00546008" w:rsidRPr="003C040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Хореографический коллектив «Фантазия»</w:t>
            </w:r>
          </w:p>
        </w:tc>
        <w:tc>
          <w:tcPr>
            <w:tcW w:w="2270" w:type="dxa"/>
            <w:shd w:val="clear" w:color="auto" w:fill="auto"/>
          </w:tcPr>
          <w:p w14:paraId="1641B8D6" w14:textId="77777777" w:rsidR="00546008" w:rsidRPr="003C040A" w:rsidRDefault="00546008" w:rsidP="00E44F8D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МБУ ДО "</w:t>
            </w:r>
            <w:proofErr w:type="spellStart"/>
            <w:r w:rsidRPr="003C040A">
              <w:rPr>
                <w:sz w:val="20"/>
                <w:szCs w:val="20"/>
              </w:rPr>
              <w:t>ДТДиМ</w:t>
            </w:r>
            <w:proofErr w:type="spellEnd"/>
            <w:r w:rsidRPr="003C040A">
              <w:rPr>
                <w:sz w:val="20"/>
                <w:szCs w:val="20"/>
              </w:rPr>
              <w:t xml:space="preserve"> </w:t>
            </w:r>
            <w:proofErr w:type="spellStart"/>
            <w:r w:rsidRPr="003C040A">
              <w:rPr>
                <w:sz w:val="20"/>
                <w:szCs w:val="20"/>
              </w:rPr>
              <w:t>им.И.Х.Садыкова</w:t>
            </w:r>
            <w:proofErr w:type="spellEnd"/>
            <w:r w:rsidRPr="003C040A">
              <w:rPr>
                <w:sz w:val="20"/>
                <w:szCs w:val="20"/>
              </w:rPr>
              <w:t>"</w:t>
            </w:r>
          </w:p>
          <w:p w14:paraId="725CB9FD" w14:textId="77777777" w:rsidR="00546008" w:rsidRPr="003C040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 xml:space="preserve"> г. Нижнекамск</w:t>
            </w:r>
          </w:p>
        </w:tc>
        <w:tc>
          <w:tcPr>
            <w:tcW w:w="2409" w:type="dxa"/>
            <w:gridSpan w:val="2"/>
            <w:shd w:val="clear" w:color="auto" w:fill="auto"/>
          </w:tcPr>
          <w:p w14:paraId="6A580D5A" w14:textId="77777777" w:rsidR="00546008" w:rsidRPr="003C040A" w:rsidRDefault="00546008" w:rsidP="00E44F8D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 xml:space="preserve">Хореография, народно-стилизованный танец </w:t>
            </w:r>
          </w:p>
          <w:p w14:paraId="4F052C02" w14:textId="77777777" w:rsidR="00546008" w:rsidRPr="003C040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«Напекли мы блины», 2:50</w:t>
            </w:r>
          </w:p>
        </w:tc>
        <w:tc>
          <w:tcPr>
            <w:tcW w:w="1135" w:type="dxa"/>
            <w:shd w:val="clear" w:color="auto" w:fill="auto"/>
          </w:tcPr>
          <w:p w14:paraId="14761B4D" w14:textId="77777777" w:rsidR="00546008" w:rsidRPr="003C040A" w:rsidRDefault="00546008" w:rsidP="00E44F8D">
            <w:pPr>
              <w:pStyle w:val="Bodytext21"/>
              <w:shd w:val="clear" w:color="auto" w:fill="auto"/>
              <w:tabs>
                <w:tab w:val="left" w:pos="424"/>
              </w:tabs>
              <w:spacing w:line="240" w:lineRule="auto"/>
              <w:ind w:firstLine="0"/>
            </w:pPr>
            <w:r w:rsidRPr="003C040A">
              <w:t>7-9 лет</w:t>
            </w:r>
          </w:p>
        </w:tc>
        <w:tc>
          <w:tcPr>
            <w:tcW w:w="2411" w:type="dxa"/>
            <w:shd w:val="clear" w:color="auto" w:fill="auto"/>
          </w:tcPr>
          <w:p w14:paraId="120212E5" w14:textId="77777777" w:rsidR="00546008" w:rsidRPr="003C040A" w:rsidRDefault="00546008" w:rsidP="00E44F8D">
            <w:pPr>
              <w:pStyle w:val="a8"/>
              <w:spacing w:line="276" w:lineRule="auto"/>
              <w:ind w:left="34"/>
              <w:rPr>
                <w:sz w:val="20"/>
                <w:szCs w:val="20"/>
                <w:lang w:eastAsia="ru-RU"/>
              </w:rPr>
            </w:pPr>
            <w:proofErr w:type="spellStart"/>
            <w:r w:rsidRPr="003C040A">
              <w:rPr>
                <w:sz w:val="20"/>
                <w:szCs w:val="20"/>
                <w:lang w:eastAsia="ru-RU"/>
              </w:rPr>
              <w:t>РуководительШайдуллина</w:t>
            </w:r>
            <w:proofErr w:type="spellEnd"/>
            <w:r w:rsidRPr="003C040A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040A">
              <w:rPr>
                <w:sz w:val="20"/>
                <w:szCs w:val="20"/>
                <w:lang w:eastAsia="ru-RU"/>
              </w:rPr>
              <w:t>Диляра</w:t>
            </w:r>
            <w:proofErr w:type="spellEnd"/>
            <w:r w:rsidRPr="003C040A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040A">
              <w:rPr>
                <w:sz w:val="20"/>
                <w:szCs w:val="20"/>
                <w:lang w:eastAsia="ru-RU"/>
              </w:rPr>
              <w:t>Наиловна</w:t>
            </w:r>
            <w:proofErr w:type="spellEnd"/>
            <w:r w:rsidRPr="003C040A">
              <w:rPr>
                <w:sz w:val="20"/>
                <w:szCs w:val="20"/>
                <w:lang w:eastAsia="ru-RU"/>
              </w:rPr>
              <w:t xml:space="preserve">. </w:t>
            </w:r>
          </w:p>
          <w:p w14:paraId="749B9E53" w14:textId="77777777" w:rsidR="00546008" w:rsidRPr="003C040A" w:rsidRDefault="00546008" w:rsidP="00E44F8D">
            <w:pPr>
              <w:rPr>
                <w:sz w:val="20"/>
                <w:szCs w:val="20"/>
              </w:rPr>
            </w:pPr>
          </w:p>
        </w:tc>
      </w:tr>
      <w:tr w:rsidR="00546008" w:rsidRPr="00C61D6A" w14:paraId="39A1B38E" w14:textId="77777777" w:rsidTr="00E44F8D">
        <w:tc>
          <w:tcPr>
            <w:tcW w:w="435" w:type="dxa"/>
            <w:shd w:val="clear" w:color="auto" w:fill="auto"/>
          </w:tcPr>
          <w:p w14:paraId="1804C071" w14:textId="77777777" w:rsidR="00546008" w:rsidRPr="00C61D6A" w:rsidRDefault="00546008" w:rsidP="00D97CFE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65" w:type="dxa"/>
            <w:gridSpan w:val="3"/>
          </w:tcPr>
          <w:p w14:paraId="09577BA2" w14:textId="49641ABF" w:rsidR="00546008" w:rsidRPr="003C040A" w:rsidRDefault="00546008" w:rsidP="003C040A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Детский хореографический ансамбль «Земляничный дождь»</w:t>
            </w:r>
          </w:p>
        </w:tc>
        <w:tc>
          <w:tcPr>
            <w:tcW w:w="2270" w:type="dxa"/>
            <w:shd w:val="clear" w:color="auto" w:fill="auto"/>
          </w:tcPr>
          <w:p w14:paraId="230C253F" w14:textId="2062F292" w:rsidR="00546008" w:rsidRPr="003C040A" w:rsidRDefault="00546008" w:rsidP="003C040A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МБУ ДО «Центр эстетического воспитания детей» ЕМР РТ, город Елабуга</w:t>
            </w:r>
          </w:p>
        </w:tc>
        <w:tc>
          <w:tcPr>
            <w:tcW w:w="2409" w:type="dxa"/>
            <w:gridSpan w:val="2"/>
            <w:shd w:val="clear" w:color="auto" w:fill="auto"/>
          </w:tcPr>
          <w:p w14:paraId="29432092" w14:textId="61409CE5" w:rsidR="00546008" w:rsidRPr="003C040A" w:rsidRDefault="00546008" w:rsidP="003C040A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Народно-стилизованный танец, «Моя балалайка»,</w:t>
            </w:r>
          </w:p>
          <w:p w14:paraId="5229E487" w14:textId="0F45497F" w:rsidR="00546008" w:rsidRPr="003C040A" w:rsidRDefault="00546008" w:rsidP="003C040A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3:00.</w:t>
            </w:r>
          </w:p>
        </w:tc>
        <w:tc>
          <w:tcPr>
            <w:tcW w:w="1135" w:type="dxa"/>
            <w:shd w:val="clear" w:color="auto" w:fill="auto"/>
          </w:tcPr>
          <w:p w14:paraId="69B3CB2C" w14:textId="70215969" w:rsidR="00546008" w:rsidRPr="003C040A" w:rsidRDefault="00546008" w:rsidP="003C040A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7-9 лет</w:t>
            </w:r>
          </w:p>
        </w:tc>
        <w:tc>
          <w:tcPr>
            <w:tcW w:w="2411" w:type="dxa"/>
            <w:shd w:val="clear" w:color="auto" w:fill="auto"/>
          </w:tcPr>
          <w:p w14:paraId="4A700DE6" w14:textId="77777777" w:rsidR="00546008" w:rsidRPr="003C040A" w:rsidRDefault="00546008" w:rsidP="003C040A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Сагдеева Елена Николаевна</w:t>
            </w:r>
          </w:p>
          <w:p w14:paraId="04A1599A" w14:textId="037E70DB" w:rsidR="00546008" w:rsidRPr="003C040A" w:rsidRDefault="00546008" w:rsidP="003C040A">
            <w:pPr>
              <w:rPr>
                <w:sz w:val="20"/>
                <w:szCs w:val="20"/>
              </w:rPr>
            </w:pPr>
          </w:p>
        </w:tc>
      </w:tr>
      <w:tr w:rsidR="00546008" w:rsidRPr="00C61D6A" w14:paraId="2817F55F" w14:textId="77777777" w:rsidTr="00E44F8D">
        <w:tc>
          <w:tcPr>
            <w:tcW w:w="435" w:type="dxa"/>
            <w:shd w:val="clear" w:color="auto" w:fill="auto"/>
          </w:tcPr>
          <w:p w14:paraId="54944E37" w14:textId="77777777" w:rsidR="00546008" w:rsidRPr="00C61D6A" w:rsidRDefault="00546008" w:rsidP="00D97CFE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65" w:type="dxa"/>
            <w:gridSpan w:val="3"/>
          </w:tcPr>
          <w:p w14:paraId="328BFDAF" w14:textId="77777777" w:rsidR="00546008" w:rsidRPr="003C040A" w:rsidRDefault="00546008" w:rsidP="003C040A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 xml:space="preserve">Хореографический коллектив </w:t>
            </w:r>
          </w:p>
          <w:p w14:paraId="58896979" w14:textId="3F8FFA3E" w:rsidR="00546008" w:rsidRPr="003C040A" w:rsidRDefault="00546008" w:rsidP="003C040A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«</w:t>
            </w:r>
            <w:proofErr w:type="spellStart"/>
            <w:r w:rsidRPr="003C040A">
              <w:rPr>
                <w:sz w:val="20"/>
                <w:szCs w:val="20"/>
              </w:rPr>
              <w:t>Анжелинки</w:t>
            </w:r>
            <w:proofErr w:type="spellEnd"/>
            <w:r w:rsidRPr="003C040A">
              <w:rPr>
                <w:sz w:val="20"/>
                <w:szCs w:val="20"/>
              </w:rPr>
              <w:t>»</w:t>
            </w:r>
          </w:p>
        </w:tc>
        <w:tc>
          <w:tcPr>
            <w:tcW w:w="2270" w:type="dxa"/>
            <w:shd w:val="clear" w:color="auto" w:fill="auto"/>
          </w:tcPr>
          <w:p w14:paraId="2AA02A77" w14:textId="117FE3EF" w:rsidR="00546008" w:rsidRPr="003C040A" w:rsidRDefault="00546008" w:rsidP="003C040A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МБУДО «Центр эстетического воспитания детей» ЕМР РТ, город Елабуга</w:t>
            </w:r>
          </w:p>
        </w:tc>
        <w:tc>
          <w:tcPr>
            <w:tcW w:w="2409" w:type="dxa"/>
            <w:gridSpan w:val="2"/>
            <w:shd w:val="clear" w:color="auto" w:fill="auto"/>
          </w:tcPr>
          <w:p w14:paraId="3CF9C78B" w14:textId="5568EEC5" w:rsidR="00546008" w:rsidRPr="003C040A" w:rsidRDefault="00546008" w:rsidP="003C040A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Детский танец «Лесная братва»  3:00</w:t>
            </w:r>
          </w:p>
          <w:p w14:paraId="5D89D319" w14:textId="77777777" w:rsidR="00546008" w:rsidRPr="003C040A" w:rsidRDefault="00546008" w:rsidP="003C040A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14:paraId="652B9204" w14:textId="77777777" w:rsidR="00546008" w:rsidRPr="003C040A" w:rsidRDefault="00546008" w:rsidP="003C040A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7-9 лет</w:t>
            </w:r>
          </w:p>
          <w:p w14:paraId="0B7444F2" w14:textId="77777777" w:rsidR="00546008" w:rsidRPr="003C040A" w:rsidRDefault="00546008" w:rsidP="003C040A">
            <w:pPr>
              <w:pStyle w:val="Bodytext21"/>
              <w:shd w:val="clear" w:color="auto" w:fill="auto"/>
              <w:tabs>
                <w:tab w:val="left" w:pos="424"/>
              </w:tabs>
              <w:spacing w:line="240" w:lineRule="auto"/>
              <w:ind w:firstLine="0"/>
            </w:pPr>
          </w:p>
        </w:tc>
        <w:tc>
          <w:tcPr>
            <w:tcW w:w="2411" w:type="dxa"/>
            <w:shd w:val="clear" w:color="auto" w:fill="auto"/>
          </w:tcPr>
          <w:p w14:paraId="0685A9BF" w14:textId="3D52F424" w:rsidR="00546008" w:rsidRPr="003C040A" w:rsidRDefault="00546008" w:rsidP="003C040A">
            <w:pPr>
              <w:pStyle w:val="a8"/>
              <w:spacing w:line="276" w:lineRule="auto"/>
              <w:ind w:left="34"/>
              <w:rPr>
                <w:sz w:val="20"/>
                <w:szCs w:val="20"/>
                <w:lang w:eastAsia="ru-RU"/>
              </w:rPr>
            </w:pPr>
            <w:proofErr w:type="spellStart"/>
            <w:r w:rsidRPr="003C040A">
              <w:rPr>
                <w:sz w:val="20"/>
                <w:szCs w:val="20"/>
                <w:lang w:eastAsia="ru-RU"/>
              </w:rPr>
              <w:t>Машанова</w:t>
            </w:r>
            <w:proofErr w:type="spellEnd"/>
            <w:r w:rsidRPr="003C040A">
              <w:rPr>
                <w:sz w:val="20"/>
                <w:szCs w:val="20"/>
                <w:lang w:eastAsia="ru-RU"/>
              </w:rPr>
              <w:t xml:space="preserve"> Анжела Валерьевна </w:t>
            </w:r>
          </w:p>
        </w:tc>
      </w:tr>
      <w:tr w:rsidR="00546008" w:rsidRPr="00C61D6A" w14:paraId="5E593A22" w14:textId="77777777" w:rsidTr="00E44F8D">
        <w:trPr>
          <w:trHeight w:val="1419"/>
        </w:trPr>
        <w:tc>
          <w:tcPr>
            <w:tcW w:w="435" w:type="dxa"/>
            <w:shd w:val="clear" w:color="auto" w:fill="auto"/>
          </w:tcPr>
          <w:p w14:paraId="2CFE6F62" w14:textId="77777777" w:rsidR="00546008" w:rsidRPr="00C61D6A" w:rsidRDefault="00546008" w:rsidP="00D97CFE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65" w:type="dxa"/>
            <w:gridSpan w:val="3"/>
          </w:tcPr>
          <w:p w14:paraId="3803CF8E" w14:textId="68C8F0F4" w:rsidR="00546008" w:rsidRPr="003C040A" w:rsidRDefault="00546008" w:rsidP="003C040A">
            <w:pPr>
              <w:rPr>
                <w:sz w:val="20"/>
                <w:szCs w:val="20"/>
              </w:rPr>
            </w:pPr>
            <w:proofErr w:type="spellStart"/>
            <w:r w:rsidRPr="003C040A">
              <w:rPr>
                <w:sz w:val="20"/>
                <w:szCs w:val="20"/>
              </w:rPr>
              <w:t>Хореографи-ческий</w:t>
            </w:r>
            <w:proofErr w:type="spellEnd"/>
            <w:r w:rsidRPr="003C040A">
              <w:rPr>
                <w:sz w:val="20"/>
                <w:szCs w:val="20"/>
              </w:rPr>
              <w:t xml:space="preserve"> коллектив «TERA»</w:t>
            </w:r>
          </w:p>
        </w:tc>
        <w:tc>
          <w:tcPr>
            <w:tcW w:w="2270" w:type="dxa"/>
            <w:shd w:val="clear" w:color="auto" w:fill="auto"/>
          </w:tcPr>
          <w:p w14:paraId="053E42F8" w14:textId="7FD0B0F4" w:rsidR="00546008" w:rsidRPr="003C040A" w:rsidRDefault="00546008" w:rsidP="003C040A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Детский развивающий центр «TERA» г. Нижнекамск</w:t>
            </w:r>
          </w:p>
        </w:tc>
        <w:tc>
          <w:tcPr>
            <w:tcW w:w="2409" w:type="dxa"/>
            <w:gridSpan w:val="2"/>
            <w:shd w:val="clear" w:color="auto" w:fill="auto"/>
          </w:tcPr>
          <w:p w14:paraId="04218B90" w14:textId="77777777" w:rsidR="00546008" w:rsidRPr="003C040A" w:rsidRDefault="00546008" w:rsidP="003C040A">
            <w:pPr>
              <w:spacing w:before="100" w:beforeAutospacing="1" w:after="100" w:afterAutospacing="1"/>
              <w:contextualSpacing/>
              <w:rPr>
                <w:sz w:val="20"/>
                <w:szCs w:val="20"/>
              </w:rPr>
            </w:pPr>
            <w:proofErr w:type="spellStart"/>
            <w:r w:rsidRPr="003C040A">
              <w:rPr>
                <w:sz w:val="20"/>
                <w:szCs w:val="20"/>
              </w:rPr>
              <w:t>Хореогра-фия</w:t>
            </w:r>
            <w:proofErr w:type="spellEnd"/>
            <w:r w:rsidRPr="003C040A">
              <w:rPr>
                <w:sz w:val="20"/>
                <w:szCs w:val="20"/>
              </w:rPr>
              <w:t xml:space="preserve"> </w:t>
            </w:r>
          </w:p>
          <w:p w14:paraId="15F3BDCD" w14:textId="77777777" w:rsidR="00546008" w:rsidRPr="003C040A" w:rsidRDefault="00546008" w:rsidP="003C040A">
            <w:pPr>
              <w:spacing w:before="100" w:beforeAutospacing="1" w:after="100" w:afterAutospacing="1"/>
              <w:contextualSpacing/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Танец «Прогулка по Парижу»</w:t>
            </w:r>
          </w:p>
          <w:p w14:paraId="409BE967" w14:textId="42C51493" w:rsidR="00546008" w:rsidRPr="003C040A" w:rsidRDefault="00546008" w:rsidP="003C040A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2:24</w:t>
            </w:r>
          </w:p>
        </w:tc>
        <w:tc>
          <w:tcPr>
            <w:tcW w:w="1135" w:type="dxa"/>
            <w:shd w:val="clear" w:color="auto" w:fill="auto"/>
          </w:tcPr>
          <w:p w14:paraId="3855EEEF" w14:textId="5B68DA2B" w:rsidR="00546008" w:rsidRPr="003C040A" w:rsidRDefault="00546008" w:rsidP="003C040A">
            <w:pPr>
              <w:pStyle w:val="Bodytext21"/>
              <w:shd w:val="clear" w:color="auto" w:fill="auto"/>
              <w:tabs>
                <w:tab w:val="left" w:pos="424"/>
              </w:tabs>
              <w:spacing w:line="240" w:lineRule="auto"/>
              <w:ind w:firstLine="0"/>
            </w:pPr>
            <w:r>
              <w:t>7</w:t>
            </w:r>
            <w:r w:rsidRPr="003C040A">
              <w:t>-9 лет</w:t>
            </w:r>
          </w:p>
        </w:tc>
        <w:tc>
          <w:tcPr>
            <w:tcW w:w="2411" w:type="dxa"/>
            <w:shd w:val="clear" w:color="auto" w:fill="auto"/>
          </w:tcPr>
          <w:p w14:paraId="7BF65536" w14:textId="77777777" w:rsidR="00546008" w:rsidRPr="003C040A" w:rsidRDefault="00546008" w:rsidP="003C040A">
            <w:pPr>
              <w:spacing w:before="100" w:beforeAutospacing="1" w:after="100" w:afterAutospacing="1"/>
              <w:contextualSpacing/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 xml:space="preserve">Руководитель: </w:t>
            </w:r>
          </w:p>
          <w:p w14:paraId="342FEB55" w14:textId="77777777" w:rsidR="00546008" w:rsidRPr="003C040A" w:rsidRDefault="00546008" w:rsidP="003C040A">
            <w:pPr>
              <w:spacing w:before="100" w:beforeAutospacing="1" w:after="100" w:afterAutospacing="1"/>
              <w:contextualSpacing/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 xml:space="preserve">Салахова Резеда </w:t>
            </w:r>
            <w:proofErr w:type="spellStart"/>
            <w:r w:rsidRPr="003C040A">
              <w:rPr>
                <w:sz w:val="20"/>
                <w:szCs w:val="20"/>
              </w:rPr>
              <w:t>Вильсоновна</w:t>
            </w:r>
            <w:proofErr w:type="spellEnd"/>
          </w:p>
          <w:p w14:paraId="53BC0A7C" w14:textId="7CAAFE52" w:rsidR="00546008" w:rsidRPr="003C040A" w:rsidRDefault="00546008" w:rsidP="003C040A">
            <w:pPr>
              <w:spacing w:before="100" w:beforeAutospacing="1" w:after="100" w:afterAutospacing="1"/>
              <w:contextualSpacing/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 xml:space="preserve">Педагог- хореограф: </w:t>
            </w:r>
            <w:proofErr w:type="spellStart"/>
            <w:r w:rsidRPr="003C040A">
              <w:rPr>
                <w:sz w:val="20"/>
                <w:szCs w:val="20"/>
              </w:rPr>
              <w:t>Гарифуллина</w:t>
            </w:r>
            <w:proofErr w:type="spellEnd"/>
            <w:r w:rsidRPr="003C040A">
              <w:rPr>
                <w:sz w:val="20"/>
                <w:szCs w:val="20"/>
              </w:rPr>
              <w:t xml:space="preserve"> </w:t>
            </w:r>
            <w:proofErr w:type="spellStart"/>
            <w:r w:rsidRPr="003C040A">
              <w:rPr>
                <w:sz w:val="20"/>
                <w:szCs w:val="20"/>
              </w:rPr>
              <w:t>Алися</w:t>
            </w:r>
            <w:proofErr w:type="spellEnd"/>
            <w:r w:rsidRPr="003C040A">
              <w:rPr>
                <w:sz w:val="20"/>
                <w:szCs w:val="20"/>
              </w:rPr>
              <w:t xml:space="preserve"> </w:t>
            </w:r>
            <w:proofErr w:type="spellStart"/>
            <w:r w:rsidRPr="003C040A">
              <w:rPr>
                <w:sz w:val="20"/>
                <w:szCs w:val="20"/>
              </w:rPr>
              <w:t>Габдулваду-товна</w:t>
            </w:r>
            <w:proofErr w:type="spellEnd"/>
          </w:p>
        </w:tc>
      </w:tr>
      <w:tr w:rsidR="00546008" w:rsidRPr="00C61D6A" w14:paraId="13B3199D" w14:textId="3EB02CE6" w:rsidTr="00E44F8D">
        <w:tc>
          <w:tcPr>
            <w:tcW w:w="11025" w:type="dxa"/>
            <w:gridSpan w:val="9"/>
            <w:shd w:val="clear" w:color="auto" w:fill="auto"/>
          </w:tcPr>
          <w:p w14:paraId="681E6152" w14:textId="77777777" w:rsidR="00546008" w:rsidRDefault="00546008" w:rsidP="00DE12F3">
            <w:pPr>
              <w:widowControl w:val="0"/>
              <w:tabs>
                <w:tab w:val="left" w:pos="498"/>
              </w:tabs>
              <w:jc w:val="center"/>
              <w:rPr>
                <w:b/>
                <w:sz w:val="22"/>
                <w:szCs w:val="22"/>
              </w:rPr>
            </w:pPr>
            <w:r w:rsidRPr="0007149D">
              <w:rPr>
                <w:b/>
                <w:sz w:val="22"/>
                <w:szCs w:val="22"/>
              </w:rPr>
              <w:t xml:space="preserve">Средняя группа     10-12 лет </w:t>
            </w:r>
          </w:p>
          <w:p w14:paraId="01B18E77" w14:textId="3269322B" w:rsidR="00546008" w:rsidRPr="00C61D6A" w:rsidRDefault="00546008" w:rsidP="00DE12F3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СОЛО</w:t>
            </w:r>
          </w:p>
        </w:tc>
      </w:tr>
      <w:tr w:rsidR="00546008" w:rsidRPr="00C61D6A" w14:paraId="1276B1CD" w14:textId="77777777" w:rsidTr="00E44F8D">
        <w:tc>
          <w:tcPr>
            <w:tcW w:w="435" w:type="dxa"/>
            <w:shd w:val="clear" w:color="auto" w:fill="auto"/>
          </w:tcPr>
          <w:p w14:paraId="58EA6039" w14:textId="77777777" w:rsidR="00546008" w:rsidRPr="00C61D6A" w:rsidRDefault="00546008" w:rsidP="00E44F8D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65" w:type="dxa"/>
            <w:gridSpan w:val="3"/>
          </w:tcPr>
          <w:p w14:paraId="327A406D" w14:textId="77777777" w:rsidR="00546008" w:rsidRPr="003C040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 xml:space="preserve">Мельникова Екатерина </w:t>
            </w:r>
          </w:p>
          <w:p w14:paraId="170667A6" w14:textId="77777777" w:rsidR="00546008" w:rsidRPr="00C61D6A" w:rsidRDefault="00546008" w:rsidP="00E44F8D">
            <w:pPr>
              <w:rPr>
                <w:sz w:val="20"/>
                <w:szCs w:val="20"/>
              </w:rPr>
            </w:pPr>
          </w:p>
        </w:tc>
        <w:tc>
          <w:tcPr>
            <w:tcW w:w="2270" w:type="dxa"/>
            <w:shd w:val="clear" w:color="auto" w:fill="auto"/>
          </w:tcPr>
          <w:p w14:paraId="6BC2FACF" w14:textId="77777777" w:rsidR="00546008" w:rsidRPr="003C040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 xml:space="preserve">Детский </w:t>
            </w:r>
          </w:p>
          <w:p w14:paraId="321CB72F" w14:textId="77777777" w:rsidR="00546008" w:rsidRPr="003C040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 xml:space="preserve">Хореографический </w:t>
            </w:r>
          </w:p>
          <w:p w14:paraId="12AC53C7" w14:textId="77777777" w:rsidR="00546008" w:rsidRPr="003C040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Коллектив</w:t>
            </w:r>
          </w:p>
          <w:p w14:paraId="7816BAA1" w14:textId="77777777" w:rsidR="00546008" w:rsidRPr="003C040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"Карамель"</w:t>
            </w:r>
          </w:p>
          <w:p w14:paraId="1B029B51" w14:textId="77777777" w:rsidR="00546008" w:rsidRPr="00C61D6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 xml:space="preserve">МБУ ДО "Центр эстетического воспитания детей" ЕМР РТ, </w:t>
            </w:r>
            <w:proofErr w:type="spellStart"/>
            <w:r w:rsidRPr="003C040A">
              <w:rPr>
                <w:sz w:val="20"/>
                <w:szCs w:val="20"/>
              </w:rPr>
              <w:t>г.Елабуга</w:t>
            </w:r>
            <w:proofErr w:type="spellEnd"/>
          </w:p>
        </w:tc>
        <w:tc>
          <w:tcPr>
            <w:tcW w:w="2409" w:type="dxa"/>
            <w:gridSpan w:val="2"/>
            <w:shd w:val="clear" w:color="auto" w:fill="auto"/>
          </w:tcPr>
          <w:p w14:paraId="4E0D2A66" w14:textId="77777777" w:rsidR="00546008" w:rsidRPr="003C040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Современный  танец</w:t>
            </w:r>
          </w:p>
          <w:p w14:paraId="6A2058D4" w14:textId="77777777" w:rsidR="00546008" w:rsidRPr="00C61D6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"Танец детского страха " 2мин.08сек</w:t>
            </w:r>
          </w:p>
        </w:tc>
        <w:tc>
          <w:tcPr>
            <w:tcW w:w="1135" w:type="dxa"/>
            <w:shd w:val="clear" w:color="auto" w:fill="auto"/>
          </w:tcPr>
          <w:p w14:paraId="75FCABAF" w14:textId="77777777" w:rsidR="00546008" w:rsidRPr="00C61D6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10-12лет</w:t>
            </w:r>
          </w:p>
        </w:tc>
        <w:tc>
          <w:tcPr>
            <w:tcW w:w="2411" w:type="dxa"/>
            <w:shd w:val="clear" w:color="auto" w:fill="auto"/>
          </w:tcPr>
          <w:p w14:paraId="79533D46" w14:textId="77777777" w:rsidR="00546008" w:rsidRPr="003C040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Руководитель:</w:t>
            </w:r>
          </w:p>
          <w:p w14:paraId="0962AB6E" w14:textId="77777777" w:rsidR="00546008" w:rsidRPr="003C040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Тураева Елена Михайловна</w:t>
            </w:r>
          </w:p>
          <w:p w14:paraId="29575E53" w14:textId="77777777" w:rsidR="00546008" w:rsidRPr="003C040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Педагог:</w:t>
            </w:r>
          </w:p>
          <w:p w14:paraId="17CA54F2" w14:textId="77777777" w:rsidR="00546008" w:rsidRPr="00C61D6A" w:rsidRDefault="00546008" w:rsidP="00E44F8D">
            <w:pPr>
              <w:rPr>
                <w:sz w:val="20"/>
                <w:szCs w:val="20"/>
              </w:rPr>
            </w:pPr>
            <w:proofErr w:type="spellStart"/>
            <w:r w:rsidRPr="003C040A">
              <w:rPr>
                <w:sz w:val="20"/>
                <w:szCs w:val="20"/>
              </w:rPr>
              <w:t>Войницкая</w:t>
            </w:r>
            <w:proofErr w:type="spellEnd"/>
            <w:r w:rsidRPr="003C040A">
              <w:rPr>
                <w:sz w:val="20"/>
                <w:szCs w:val="20"/>
              </w:rPr>
              <w:t xml:space="preserve"> Александра Сергеевна</w:t>
            </w:r>
          </w:p>
        </w:tc>
      </w:tr>
      <w:tr w:rsidR="00546008" w:rsidRPr="00C61D6A" w14:paraId="26EC5F05" w14:textId="527BB906" w:rsidTr="00E44F8D">
        <w:tc>
          <w:tcPr>
            <w:tcW w:w="11025" w:type="dxa"/>
            <w:gridSpan w:val="9"/>
            <w:shd w:val="clear" w:color="auto" w:fill="auto"/>
          </w:tcPr>
          <w:p w14:paraId="03153131" w14:textId="77777777" w:rsidR="00546008" w:rsidRDefault="00546008" w:rsidP="00DB4A07">
            <w:pPr>
              <w:widowControl w:val="0"/>
              <w:tabs>
                <w:tab w:val="left" w:pos="498"/>
              </w:tabs>
              <w:jc w:val="center"/>
              <w:rPr>
                <w:b/>
                <w:sz w:val="22"/>
                <w:szCs w:val="22"/>
              </w:rPr>
            </w:pPr>
            <w:r w:rsidRPr="0007149D">
              <w:rPr>
                <w:b/>
                <w:sz w:val="22"/>
                <w:szCs w:val="22"/>
              </w:rPr>
              <w:t xml:space="preserve">Средняя группа     10-12 лет </w:t>
            </w:r>
          </w:p>
          <w:p w14:paraId="3F331D00" w14:textId="292C876A" w:rsidR="00546008" w:rsidRPr="00C61D6A" w:rsidRDefault="00546008" w:rsidP="00DB4A0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Театры моды</w:t>
            </w:r>
          </w:p>
        </w:tc>
      </w:tr>
      <w:tr w:rsidR="00546008" w:rsidRPr="00C61D6A" w14:paraId="6FD356D0" w14:textId="77777777" w:rsidTr="00E44F8D">
        <w:tc>
          <w:tcPr>
            <w:tcW w:w="435" w:type="dxa"/>
            <w:shd w:val="clear" w:color="auto" w:fill="auto"/>
          </w:tcPr>
          <w:p w14:paraId="61E3F483" w14:textId="77777777" w:rsidR="00546008" w:rsidRPr="00C61D6A" w:rsidRDefault="00546008" w:rsidP="00E44F8D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65" w:type="dxa"/>
            <w:gridSpan w:val="3"/>
          </w:tcPr>
          <w:p w14:paraId="01282E45" w14:textId="26C46178" w:rsidR="00546008" w:rsidRPr="003C040A" w:rsidRDefault="00546008" w:rsidP="00DB4A07">
            <w:pPr>
              <w:rPr>
                <w:sz w:val="20"/>
                <w:szCs w:val="20"/>
              </w:rPr>
            </w:pPr>
            <w:r w:rsidRPr="00DB4A07">
              <w:rPr>
                <w:sz w:val="20"/>
                <w:szCs w:val="20"/>
              </w:rPr>
              <w:t>Театр моды «Магия»</w:t>
            </w:r>
          </w:p>
        </w:tc>
        <w:tc>
          <w:tcPr>
            <w:tcW w:w="2270" w:type="dxa"/>
            <w:shd w:val="clear" w:color="auto" w:fill="auto"/>
          </w:tcPr>
          <w:p w14:paraId="7D83B706" w14:textId="56DBED7E" w:rsidR="00546008" w:rsidRPr="003C040A" w:rsidRDefault="00546008" w:rsidP="00DB4A07">
            <w:pPr>
              <w:rPr>
                <w:sz w:val="20"/>
                <w:szCs w:val="20"/>
              </w:rPr>
            </w:pPr>
            <w:r w:rsidRPr="00DB4A07">
              <w:rPr>
                <w:sz w:val="20"/>
                <w:szCs w:val="20"/>
              </w:rPr>
              <w:t>МБУ ДО «ЦЭВД ЕМР РТ</w:t>
            </w:r>
          </w:p>
        </w:tc>
        <w:tc>
          <w:tcPr>
            <w:tcW w:w="2409" w:type="dxa"/>
            <w:gridSpan w:val="2"/>
            <w:shd w:val="clear" w:color="auto" w:fill="auto"/>
          </w:tcPr>
          <w:p w14:paraId="41115698" w14:textId="4E32DDC1" w:rsidR="00546008" w:rsidRPr="003C040A" w:rsidRDefault="00546008" w:rsidP="00DB4A07">
            <w:pPr>
              <w:rPr>
                <w:sz w:val="20"/>
                <w:szCs w:val="20"/>
              </w:rPr>
            </w:pPr>
            <w:r w:rsidRPr="00DB4A07">
              <w:rPr>
                <w:sz w:val="20"/>
                <w:szCs w:val="20"/>
              </w:rPr>
              <w:t>«Ангелы и демоны», 2.40</w:t>
            </w:r>
          </w:p>
        </w:tc>
        <w:tc>
          <w:tcPr>
            <w:tcW w:w="1135" w:type="dxa"/>
            <w:shd w:val="clear" w:color="auto" w:fill="auto"/>
          </w:tcPr>
          <w:p w14:paraId="5133DC82" w14:textId="10720CEF" w:rsidR="00546008" w:rsidRPr="003C040A" w:rsidRDefault="00546008" w:rsidP="00DB4A07">
            <w:pPr>
              <w:rPr>
                <w:sz w:val="20"/>
                <w:szCs w:val="20"/>
              </w:rPr>
            </w:pPr>
            <w:r w:rsidRPr="00DB4A07">
              <w:rPr>
                <w:sz w:val="20"/>
                <w:szCs w:val="20"/>
              </w:rPr>
              <w:t>средняя</w:t>
            </w:r>
          </w:p>
        </w:tc>
        <w:tc>
          <w:tcPr>
            <w:tcW w:w="2411" w:type="dxa"/>
            <w:shd w:val="clear" w:color="auto" w:fill="auto"/>
          </w:tcPr>
          <w:p w14:paraId="0266DBCF" w14:textId="77777777" w:rsidR="00546008" w:rsidRPr="00DB4A07" w:rsidRDefault="00546008" w:rsidP="00DB4A07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DB4A07">
              <w:rPr>
                <w:sz w:val="20"/>
                <w:szCs w:val="20"/>
              </w:rPr>
              <w:t>Прохина</w:t>
            </w:r>
            <w:proofErr w:type="spellEnd"/>
            <w:r w:rsidRPr="00DB4A07">
              <w:rPr>
                <w:sz w:val="20"/>
                <w:szCs w:val="20"/>
              </w:rPr>
              <w:t xml:space="preserve"> Валентина Сергеевна</w:t>
            </w:r>
          </w:p>
          <w:p w14:paraId="4D9F5885" w14:textId="36BC8EC7" w:rsidR="00546008" w:rsidRPr="003C040A" w:rsidRDefault="00546008" w:rsidP="00DB4A07">
            <w:pPr>
              <w:rPr>
                <w:sz w:val="20"/>
                <w:szCs w:val="20"/>
              </w:rPr>
            </w:pPr>
          </w:p>
        </w:tc>
      </w:tr>
      <w:tr w:rsidR="00546008" w:rsidRPr="00C61D6A" w14:paraId="1AE39F66" w14:textId="77777777" w:rsidTr="00E44F8D">
        <w:tc>
          <w:tcPr>
            <w:tcW w:w="435" w:type="dxa"/>
            <w:shd w:val="clear" w:color="auto" w:fill="auto"/>
          </w:tcPr>
          <w:p w14:paraId="16044EC1" w14:textId="77777777" w:rsidR="00546008" w:rsidRPr="00C61D6A" w:rsidRDefault="00546008" w:rsidP="00E44F8D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65" w:type="dxa"/>
            <w:gridSpan w:val="3"/>
          </w:tcPr>
          <w:p w14:paraId="3E4E0F37" w14:textId="43B762E7" w:rsidR="00546008" w:rsidRPr="003C040A" w:rsidRDefault="00546008" w:rsidP="00DB4A07">
            <w:pPr>
              <w:rPr>
                <w:sz w:val="20"/>
                <w:szCs w:val="20"/>
              </w:rPr>
            </w:pPr>
            <w:r w:rsidRPr="00DB4A07">
              <w:rPr>
                <w:sz w:val="20"/>
                <w:szCs w:val="20"/>
              </w:rPr>
              <w:t>Театр моды «Магия»</w:t>
            </w:r>
          </w:p>
        </w:tc>
        <w:tc>
          <w:tcPr>
            <w:tcW w:w="2270" w:type="dxa"/>
            <w:shd w:val="clear" w:color="auto" w:fill="auto"/>
          </w:tcPr>
          <w:p w14:paraId="53AA874C" w14:textId="6D59FDFA" w:rsidR="00546008" w:rsidRPr="003C040A" w:rsidRDefault="00546008" w:rsidP="00DB4A07">
            <w:pPr>
              <w:rPr>
                <w:sz w:val="20"/>
                <w:szCs w:val="20"/>
              </w:rPr>
            </w:pPr>
            <w:r w:rsidRPr="00DB4A07">
              <w:rPr>
                <w:sz w:val="20"/>
                <w:szCs w:val="20"/>
              </w:rPr>
              <w:t>МБУ ДО «ЦЭВД ЕМР РТ</w:t>
            </w:r>
          </w:p>
        </w:tc>
        <w:tc>
          <w:tcPr>
            <w:tcW w:w="2409" w:type="dxa"/>
            <w:gridSpan w:val="2"/>
            <w:shd w:val="clear" w:color="auto" w:fill="auto"/>
          </w:tcPr>
          <w:p w14:paraId="5015520A" w14:textId="77000FF0" w:rsidR="00546008" w:rsidRPr="003C040A" w:rsidRDefault="00546008" w:rsidP="00DB4A07">
            <w:pPr>
              <w:rPr>
                <w:sz w:val="20"/>
                <w:szCs w:val="20"/>
              </w:rPr>
            </w:pPr>
            <w:r w:rsidRPr="00DB4A07">
              <w:rPr>
                <w:sz w:val="20"/>
                <w:szCs w:val="20"/>
              </w:rPr>
              <w:t>«Шахматы», 2.30</w:t>
            </w:r>
          </w:p>
        </w:tc>
        <w:tc>
          <w:tcPr>
            <w:tcW w:w="1135" w:type="dxa"/>
            <w:shd w:val="clear" w:color="auto" w:fill="auto"/>
          </w:tcPr>
          <w:p w14:paraId="5CF924E5" w14:textId="587066B8" w:rsidR="00546008" w:rsidRPr="003C040A" w:rsidRDefault="00546008" w:rsidP="00DB4A07">
            <w:pPr>
              <w:rPr>
                <w:sz w:val="20"/>
                <w:szCs w:val="20"/>
              </w:rPr>
            </w:pPr>
            <w:r w:rsidRPr="00DB4A07">
              <w:rPr>
                <w:sz w:val="20"/>
                <w:szCs w:val="20"/>
              </w:rPr>
              <w:t>средняя</w:t>
            </w:r>
          </w:p>
        </w:tc>
        <w:tc>
          <w:tcPr>
            <w:tcW w:w="2411" w:type="dxa"/>
            <w:shd w:val="clear" w:color="auto" w:fill="auto"/>
          </w:tcPr>
          <w:p w14:paraId="115AE5D4" w14:textId="77777777" w:rsidR="00546008" w:rsidRPr="00DB4A07" w:rsidRDefault="00546008" w:rsidP="00DB4A07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DB4A07">
              <w:rPr>
                <w:sz w:val="20"/>
                <w:szCs w:val="20"/>
              </w:rPr>
              <w:t>Прохина</w:t>
            </w:r>
            <w:proofErr w:type="spellEnd"/>
            <w:r w:rsidRPr="00DB4A07">
              <w:rPr>
                <w:sz w:val="20"/>
                <w:szCs w:val="20"/>
              </w:rPr>
              <w:t xml:space="preserve"> Валентина Сергеевна</w:t>
            </w:r>
          </w:p>
          <w:p w14:paraId="5D09482C" w14:textId="77777777" w:rsidR="00546008" w:rsidRPr="003C040A" w:rsidRDefault="00546008" w:rsidP="00DB4A07">
            <w:pPr>
              <w:rPr>
                <w:sz w:val="20"/>
                <w:szCs w:val="20"/>
              </w:rPr>
            </w:pPr>
          </w:p>
        </w:tc>
      </w:tr>
      <w:tr w:rsidR="00546008" w:rsidRPr="00C61D6A" w14:paraId="08CF057F" w14:textId="1C5AADF0" w:rsidTr="00E44F8D">
        <w:tc>
          <w:tcPr>
            <w:tcW w:w="11025" w:type="dxa"/>
            <w:gridSpan w:val="9"/>
            <w:shd w:val="clear" w:color="auto" w:fill="auto"/>
          </w:tcPr>
          <w:p w14:paraId="1BC97BD3" w14:textId="52F07577" w:rsidR="00546008" w:rsidRDefault="00546008" w:rsidP="00D97CFE">
            <w:pPr>
              <w:widowControl w:val="0"/>
              <w:tabs>
                <w:tab w:val="left" w:pos="498"/>
              </w:tabs>
              <w:jc w:val="center"/>
              <w:rPr>
                <w:b/>
                <w:sz w:val="22"/>
                <w:szCs w:val="22"/>
              </w:rPr>
            </w:pPr>
            <w:r w:rsidRPr="0007149D">
              <w:rPr>
                <w:b/>
                <w:sz w:val="22"/>
                <w:szCs w:val="22"/>
              </w:rPr>
              <w:t xml:space="preserve">Средняя группа     10-12 лет </w:t>
            </w:r>
          </w:p>
          <w:p w14:paraId="7D322C00" w14:textId="6569345F" w:rsidR="00546008" w:rsidRPr="0007149D" w:rsidRDefault="00546008" w:rsidP="00D97CFE">
            <w:pPr>
              <w:widowControl w:val="0"/>
              <w:tabs>
                <w:tab w:val="left" w:pos="498"/>
              </w:tabs>
              <w:jc w:val="center"/>
              <w:rPr>
                <w:sz w:val="22"/>
                <w:szCs w:val="20"/>
              </w:rPr>
            </w:pPr>
            <w:r w:rsidRPr="0007149D">
              <w:rPr>
                <w:b/>
                <w:sz w:val="22"/>
                <w:szCs w:val="22"/>
              </w:rPr>
              <w:t>КОЛЛЕКТИВЫ</w:t>
            </w:r>
          </w:p>
        </w:tc>
      </w:tr>
      <w:tr w:rsidR="00546008" w:rsidRPr="00C61D6A" w14:paraId="5CF98D0D" w14:textId="77777777" w:rsidTr="00E44F8D">
        <w:tc>
          <w:tcPr>
            <w:tcW w:w="435" w:type="dxa"/>
            <w:shd w:val="clear" w:color="auto" w:fill="auto"/>
          </w:tcPr>
          <w:p w14:paraId="3B68B1D8" w14:textId="77777777" w:rsidR="00546008" w:rsidRPr="00C61D6A" w:rsidRDefault="00546008" w:rsidP="00D97CFE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65" w:type="dxa"/>
            <w:gridSpan w:val="3"/>
          </w:tcPr>
          <w:p w14:paraId="3663BDA5" w14:textId="77777777" w:rsidR="00546008" w:rsidRPr="003C040A" w:rsidRDefault="00546008" w:rsidP="003C040A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Хореографический ансамбль «Задумка»</w:t>
            </w:r>
          </w:p>
          <w:p w14:paraId="3A7B7832" w14:textId="43C2D01E" w:rsidR="00546008" w:rsidRPr="00C61D6A" w:rsidRDefault="00546008" w:rsidP="003C040A">
            <w:pPr>
              <w:rPr>
                <w:sz w:val="20"/>
                <w:szCs w:val="20"/>
              </w:rPr>
            </w:pPr>
          </w:p>
        </w:tc>
        <w:tc>
          <w:tcPr>
            <w:tcW w:w="2270" w:type="dxa"/>
            <w:shd w:val="clear" w:color="auto" w:fill="auto"/>
          </w:tcPr>
          <w:p w14:paraId="2DBEF001" w14:textId="2B6F2D7F" w:rsidR="00546008" w:rsidRPr="00C61D6A" w:rsidRDefault="00546008" w:rsidP="003C040A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МБУ ДО «ЦЭВД»ЕМР РТ</w:t>
            </w:r>
          </w:p>
        </w:tc>
        <w:tc>
          <w:tcPr>
            <w:tcW w:w="2409" w:type="dxa"/>
            <w:gridSpan w:val="2"/>
            <w:shd w:val="clear" w:color="auto" w:fill="auto"/>
          </w:tcPr>
          <w:p w14:paraId="71268C35" w14:textId="77777777" w:rsidR="00546008" w:rsidRPr="003C040A" w:rsidRDefault="00546008" w:rsidP="003C040A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Народный танец</w:t>
            </w:r>
          </w:p>
          <w:p w14:paraId="6EDDC224" w14:textId="77777777" w:rsidR="00546008" w:rsidRPr="003C040A" w:rsidRDefault="00546008" w:rsidP="003C040A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«На лесной полянке»</w:t>
            </w:r>
          </w:p>
          <w:p w14:paraId="4DAEBAA9" w14:textId="1C5883B7" w:rsidR="00546008" w:rsidRPr="00C61D6A" w:rsidRDefault="00546008" w:rsidP="003C040A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14:paraId="433BB39F" w14:textId="40640E03" w:rsidR="00546008" w:rsidRPr="00C61D6A" w:rsidRDefault="00546008" w:rsidP="003C040A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10-12 лет</w:t>
            </w:r>
          </w:p>
        </w:tc>
        <w:tc>
          <w:tcPr>
            <w:tcW w:w="2411" w:type="dxa"/>
            <w:shd w:val="clear" w:color="auto" w:fill="auto"/>
          </w:tcPr>
          <w:p w14:paraId="2A6CC953" w14:textId="77777777" w:rsidR="00546008" w:rsidRPr="003C040A" w:rsidRDefault="00546008" w:rsidP="003C040A">
            <w:pPr>
              <w:rPr>
                <w:sz w:val="20"/>
                <w:szCs w:val="20"/>
              </w:rPr>
            </w:pPr>
            <w:proofErr w:type="spellStart"/>
            <w:r w:rsidRPr="003C040A">
              <w:rPr>
                <w:sz w:val="20"/>
                <w:szCs w:val="20"/>
              </w:rPr>
              <w:t>Косинцева</w:t>
            </w:r>
            <w:proofErr w:type="spellEnd"/>
            <w:r w:rsidRPr="003C040A">
              <w:rPr>
                <w:sz w:val="20"/>
                <w:szCs w:val="20"/>
              </w:rPr>
              <w:t xml:space="preserve"> Алеся Геннадьевна</w:t>
            </w:r>
          </w:p>
          <w:p w14:paraId="6466A683" w14:textId="63E0DBC4" w:rsidR="00546008" w:rsidRPr="00C61D6A" w:rsidRDefault="00546008" w:rsidP="003C040A">
            <w:pPr>
              <w:rPr>
                <w:sz w:val="20"/>
                <w:szCs w:val="20"/>
              </w:rPr>
            </w:pPr>
          </w:p>
        </w:tc>
      </w:tr>
      <w:tr w:rsidR="00546008" w:rsidRPr="00C61D6A" w14:paraId="2F1F4786" w14:textId="77777777" w:rsidTr="00E44F8D">
        <w:tc>
          <w:tcPr>
            <w:tcW w:w="435" w:type="dxa"/>
            <w:shd w:val="clear" w:color="auto" w:fill="auto"/>
          </w:tcPr>
          <w:p w14:paraId="6AFB9647" w14:textId="77777777" w:rsidR="00546008" w:rsidRPr="00C61D6A" w:rsidRDefault="00546008" w:rsidP="00E44F8D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65" w:type="dxa"/>
            <w:gridSpan w:val="3"/>
          </w:tcPr>
          <w:p w14:paraId="50C10898" w14:textId="77777777" w:rsidR="00546008" w:rsidRPr="003C040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Хореографический коллектив «TERA»</w:t>
            </w:r>
          </w:p>
          <w:p w14:paraId="18739127" w14:textId="77777777" w:rsidR="00546008" w:rsidRPr="00C61D6A" w:rsidRDefault="00546008" w:rsidP="00E44F8D">
            <w:pPr>
              <w:rPr>
                <w:sz w:val="20"/>
                <w:szCs w:val="20"/>
              </w:rPr>
            </w:pPr>
          </w:p>
        </w:tc>
        <w:tc>
          <w:tcPr>
            <w:tcW w:w="2270" w:type="dxa"/>
            <w:shd w:val="clear" w:color="auto" w:fill="auto"/>
          </w:tcPr>
          <w:p w14:paraId="24944828" w14:textId="77777777" w:rsidR="00546008" w:rsidRPr="006F32ED" w:rsidRDefault="00546008" w:rsidP="00E44F8D">
            <w:pPr>
              <w:rPr>
                <w:sz w:val="20"/>
                <w:szCs w:val="20"/>
              </w:rPr>
            </w:pPr>
            <w:r w:rsidRPr="006F32ED">
              <w:rPr>
                <w:sz w:val="20"/>
                <w:szCs w:val="20"/>
              </w:rPr>
              <w:t>Детский</w:t>
            </w:r>
          </w:p>
          <w:p w14:paraId="67A0E8D7" w14:textId="77777777" w:rsidR="00546008" w:rsidRPr="006F32ED" w:rsidRDefault="00546008" w:rsidP="00E44F8D">
            <w:pPr>
              <w:rPr>
                <w:sz w:val="20"/>
                <w:szCs w:val="20"/>
              </w:rPr>
            </w:pPr>
            <w:r w:rsidRPr="006F32ED">
              <w:rPr>
                <w:sz w:val="20"/>
                <w:szCs w:val="20"/>
              </w:rPr>
              <w:t>развивающий</w:t>
            </w:r>
          </w:p>
          <w:p w14:paraId="231176CB" w14:textId="77777777" w:rsidR="00546008" w:rsidRPr="006F32ED" w:rsidRDefault="00546008" w:rsidP="00E44F8D">
            <w:pPr>
              <w:rPr>
                <w:sz w:val="20"/>
                <w:szCs w:val="20"/>
              </w:rPr>
            </w:pPr>
            <w:r w:rsidRPr="006F32ED">
              <w:rPr>
                <w:sz w:val="20"/>
                <w:szCs w:val="20"/>
              </w:rPr>
              <w:t>центр «TERA» г.</w:t>
            </w:r>
          </w:p>
          <w:p w14:paraId="700718CB" w14:textId="77777777" w:rsidR="00546008" w:rsidRPr="00C61D6A" w:rsidRDefault="00546008" w:rsidP="00E44F8D">
            <w:pPr>
              <w:rPr>
                <w:sz w:val="20"/>
                <w:szCs w:val="20"/>
              </w:rPr>
            </w:pPr>
            <w:r w:rsidRPr="006F32ED">
              <w:rPr>
                <w:sz w:val="20"/>
                <w:szCs w:val="20"/>
              </w:rPr>
              <w:t>Нижнекамск</w:t>
            </w:r>
          </w:p>
        </w:tc>
        <w:tc>
          <w:tcPr>
            <w:tcW w:w="2409" w:type="dxa"/>
            <w:gridSpan w:val="2"/>
            <w:shd w:val="clear" w:color="auto" w:fill="auto"/>
          </w:tcPr>
          <w:p w14:paraId="5B4F15C9" w14:textId="77777777" w:rsidR="00546008" w:rsidRPr="003C040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Танец «Ирландский» 3:55</w:t>
            </w:r>
          </w:p>
          <w:p w14:paraId="0403AB8C" w14:textId="77777777" w:rsidR="00546008" w:rsidRPr="00C61D6A" w:rsidRDefault="00546008" w:rsidP="00E44F8D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14:paraId="1BD8C013" w14:textId="77777777" w:rsidR="00546008" w:rsidRPr="006F32ED" w:rsidRDefault="00546008" w:rsidP="00E44F8D">
            <w:pPr>
              <w:rPr>
                <w:sz w:val="20"/>
                <w:szCs w:val="20"/>
              </w:rPr>
            </w:pPr>
            <w:r w:rsidRPr="006F32ED">
              <w:rPr>
                <w:sz w:val="20"/>
                <w:szCs w:val="20"/>
              </w:rPr>
              <w:t>10-</w:t>
            </w:r>
          </w:p>
          <w:p w14:paraId="654D64CE" w14:textId="77777777" w:rsidR="00546008" w:rsidRPr="00C61D6A" w:rsidRDefault="00546008" w:rsidP="00E44F8D">
            <w:pPr>
              <w:rPr>
                <w:sz w:val="20"/>
                <w:szCs w:val="20"/>
              </w:rPr>
            </w:pPr>
            <w:r w:rsidRPr="006F32ED">
              <w:rPr>
                <w:sz w:val="20"/>
                <w:szCs w:val="20"/>
              </w:rPr>
              <w:t>12 лет.</w:t>
            </w:r>
          </w:p>
        </w:tc>
        <w:tc>
          <w:tcPr>
            <w:tcW w:w="2411" w:type="dxa"/>
            <w:shd w:val="clear" w:color="auto" w:fill="auto"/>
          </w:tcPr>
          <w:p w14:paraId="65210CBF" w14:textId="77777777" w:rsidR="00546008" w:rsidRPr="006F32ED" w:rsidRDefault="00546008" w:rsidP="00E44F8D">
            <w:pPr>
              <w:rPr>
                <w:sz w:val="20"/>
                <w:szCs w:val="20"/>
              </w:rPr>
            </w:pPr>
            <w:r w:rsidRPr="006F32ED">
              <w:rPr>
                <w:sz w:val="20"/>
                <w:szCs w:val="20"/>
              </w:rPr>
              <w:t>Руководитель:</w:t>
            </w:r>
            <w:r>
              <w:rPr>
                <w:sz w:val="20"/>
                <w:szCs w:val="20"/>
              </w:rPr>
              <w:t xml:space="preserve"> </w:t>
            </w:r>
            <w:r w:rsidRPr="006F32ED">
              <w:rPr>
                <w:sz w:val="20"/>
                <w:szCs w:val="20"/>
              </w:rPr>
              <w:t>Салахова</w:t>
            </w:r>
            <w:r>
              <w:rPr>
                <w:sz w:val="20"/>
                <w:szCs w:val="20"/>
              </w:rPr>
              <w:t xml:space="preserve"> </w:t>
            </w:r>
            <w:r w:rsidRPr="006F32ED">
              <w:rPr>
                <w:sz w:val="20"/>
                <w:szCs w:val="20"/>
              </w:rPr>
              <w:t>Резеда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6F32ED">
              <w:rPr>
                <w:sz w:val="20"/>
                <w:szCs w:val="20"/>
              </w:rPr>
              <w:t>Вильсоновна</w:t>
            </w:r>
            <w:proofErr w:type="spellEnd"/>
          </w:p>
          <w:p w14:paraId="3FF2FA64" w14:textId="77777777" w:rsidR="00546008" w:rsidRPr="006F32ED" w:rsidRDefault="00546008" w:rsidP="00E44F8D">
            <w:pPr>
              <w:rPr>
                <w:sz w:val="20"/>
                <w:szCs w:val="20"/>
              </w:rPr>
            </w:pPr>
            <w:r w:rsidRPr="006F32ED">
              <w:rPr>
                <w:sz w:val="20"/>
                <w:szCs w:val="20"/>
              </w:rPr>
              <w:t>Педагог-хореограф:</w:t>
            </w:r>
          </w:p>
          <w:p w14:paraId="677CA398" w14:textId="77777777" w:rsidR="00546008" w:rsidRPr="006F32ED" w:rsidRDefault="00546008" w:rsidP="00E44F8D">
            <w:pPr>
              <w:rPr>
                <w:sz w:val="20"/>
                <w:szCs w:val="20"/>
              </w:rPr>
            </w:pPr>
            <w:proofErr w:type="spellStart"/>
            <w:r w:rsidRPr="006F32ED">
              <w:rPr>
                <w:sz w:val="20"/>
                <w:szCs w:val="20"/>
              </w:rPr>
              <w:t>Гарифуллина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6F32ED">
              <w:rPr>
                <w:sz w:val="20"/>
                <w:szCs w:val="20"/>
              </w:rPr>
              <w:t>Алися</w:t>
            </w:r>
            <w:proofErr w:type="spellEnd"/>
          </w:p>
          <w:p w14:paraId="339CF32F" w14:textId="77777777" w:rsidR="00546008" w:rsidRPr="00C61D6A" w:rsidRDefault="00546008" w:rsidP="00E44F8D">
            <w:pPr>
              <w:rPr>
                <w:sz w:val="20"/>
                <w:szCs w:val="20"/>
              </w:rPr>
            </w:pPr>
            <w:proofErr w:type="spellStart"/>
            <w:r w:rsidRPr="006F32ED">
              <w:rPr>
                <w:sz w:val="20"/>
                <w:szCs w:val="20"/>
              </w:rPr>
              <w:t>Габдулвадутовна</w:t>
            </w:r>
            <w:proofErr w:type="spellEnd"/>
          </w:p>
        </w:tc>
      </w:tr>
      <w:tr w:rsidR="00546008" w:rsidRPr="00C61D6A" w14:paraId="6A43D77E" w14:textId="77777777" w:rsidTr="00E44F8D">
        <w:tc>
          <w:tcPr>
            <w:tcW w:w="435" w:type="dxa"/>
            <w:shd w:val="clear" w:color="auto" w:fill="auto"/>
          </w:tcPr>
          <w:p w14:paraId="43D1D134" w14:textId="77777777" w:rsidR="00546008" w:rsidRPr="00C61D6A" w:rsidRDefault="00546008" w:rsidP="00E44F8D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65" w:type="dxa"/>
            <w:gridSpan w:val="3"/>
          </w:tcPr>
          <w:p w14:paraId="63538ECE" w14:textId="77777777" w:rsidR="00546008" w:rsidRPr="003C040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Хореографический ансамбль «Задумка»</w:t>
            </w:r>
          </w:p>
          <w:p w14:paraId="179A69A7" w14:textId="77777777" w:rsidR="00546008" w:rsidRPr="00C61D6A" w:rsidRDefault="00546008" w:rsidP="00E44F8D">
            <w:pPr>
              <w:rPr>
                <w:sz w:val="20"/>
                <w:szCs w:val="20"/>
              </w:rPr>
            </w:pPr>
          </w:p>
        </w:tc>
        <w:tc>
          <w:tcPr>
            <w:tcW w:w="2270" w:type="dxa"/>
            <w:shd w:val="clear" w:color="auto" w:fill="auto"/>
          </w:tcPr>
          <w:p w14:paraId="19D3E5F7" w14:textId="77777777" w:rsidR="00546008" w:rsidRPr="00C61D6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МБУ ДО «ЦЭВД»ЕМР РТ</w:t>
            </w:r>
          </w:p>
        </w:tc>
        <w:tc>
          <w:tcPr>
            <w:tcW w:w="2409" w:type="dxa"/>
            <w:gridSpan w:val="2"/>
            <w:shd w:val="clear" w:color="auto" w:fill="auto"/>
          </w:tcPr>
          <w:p w14:paraId="7129F458" w14:textId="77777777" w:rsidR="00546008" w:rsidRPr="003C040A" w:rsidRDefault="00546008" w:rsidP="00E44F8D">
            <w:pPr>
              <w:rPr>
                <w:sz w:val="20"/>
                <w:szCs w:val="20"/>
              </w:rPr>
            </w:pPr>
            <w:proofErr w:type="spellStart"/>
            <w:r w:rsidRPr="003C040A">
              <w:rPr>
                <w:sz w:val="20"/>
                <w:szCs w:val="20"/>
              </w:rPr>
              <w:t>Нородно</w:t>
            </w:r>
            <w:proofErr w:type="spellEnd"/>
            <w:r w:rsidRPr="003C040A">
              <w:rPr>
                <w:sz w:val="20"/>
                <w:szCs w:val="20"/>
              </w:rPr>
              <w:t>-стилизованный  танец</w:t>
            </w:r>
          </w:p>
          <w:p w14:paraId="718FB5F9" w14:textId="77777777" w:rsidR="00546008" w:rsidRPr="003C040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«Платочки»</w:t>
            </w:r>
          </w:p>
          <w:p w14:paraId="314501C7" w14:textId="77777777" w:rsidR="00546008" w:rsidRPr="00C61D6A" w:rsidRDefault="00546008" w:rsidP="00E44F8D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14:paraId="3F61ED8F" w14:textId="77777777" w:rsidR="00546008" w:rsidRPr="003C040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10-12 лет</w:t>
            </w:r>
          </w:p>
          <w:p w14:paraId="2AE35E9E" w14:textId="77777777" w:rsidR="00546008" w:rsidRPr="00C61D6A" w:rsidRDefault="00546008" w:rsidP="00E44F8D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shd w:val="clear" w:color="auto" w:fill="auto"/>
          </w:tcPr>
          <w:p w14:paraId="6FB19ACD" w14:textId="77777777" w:rsidR="00546008" w:rsidRPr="003C040A" w:rsidRDefault="00546008" w:rsidP="00E44F8D">
            <w:pPr>
              <w:rPr>
                <w:sz w:val="20"/>
                <w:szCs w:val="20"/>
              </w:rPr>
            </w:pPr>
            <w:proofErr w:type="spellStart"/>
            <w:r w:rsidRPr="003C040A">
              <w:rPr>
                <w:sz w:val="20"/>
                <w:szCs w:val="20"/>
              </w:rPr>
              <w:t>Косинцева</w:t>
            </w:r>
            <w:proofErr w:type="spellEnd"/>
            <w:r w:rsidRPr="003C040A">
              <w:rPr>
                <w:sz w:val="20"/>
                <w:szCs w:val="20"/>
              </w:rPr>
              <w:t xml:space="preserve"> Алеся Геннадьевна</w:t>
            </w:r>
          </w:p>
          <w:p w14:paraId="0B8CAEA6" w14:textId="77777777" w:rsidR="00546008" w:rsidRPr="003C040A" w:rsidRDefault="00546008" w:rsidP="00E44F8D">
            <w:pPr>
              <w:rPr>
                <w:sz w:val="20"/>
                <w:szCs w:val="20"/>
              </w:rPr>
            </w:pPr>
          </w:p>
        </w:tc>
      </w:tr>
      <w:tr w:rsidR="00546008" w:rsidRPr="00C61D6A" w14:paraId="09DE0D02" w14:textId="77777777" w:rsidTr="00E44F8D">
        <w:tc>
          <w:tcPr>
            <w:tcW w:w="435" w:type="dxa"/>
            <w:shd w:val="clear" w:color="auto" w:fill="auto"/>
          </w:tcPr>
          <w:p w14:paraId="47AEDD35" w14:textId="77777777" w:rsidR="00546008" w:rsidRPr="00C61D6A" w:rsidRDefault="00546008" w:rsidP="00E44F8D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65" w:type="dxa"/>
            <w:gridSpan w:val="3"/>
          </w:tcPr>
          <w:p w14:paraId="1A690B54" w14:textId="77777777" w:rsidR="00546008" w:rsidRPr="00C61D6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«Солнечный город»</w:t>
            </w:r>
          </w:p>
        </w:tc>
        <w:tc>
          <w:tcPr>
            <w:tcW w:w="2270" w:type="dxa"/>
            <w:shd w:val="clear" w:color="auto" w:fill="auto"/>
          </w:tcPr>
          <w:p w14:paraId="4AE45D85" w14:textId="77777777" w:rsidR="00546008" w:rsidRPr="00C61D6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Нижнекамск</w:t>
            </w:r>
          </w:p>
        </w:tc>
        <w:tc>
          <w:tcPr>
            <w:tcW w:w="2409" w:type="dxa"/>
            <w:gridSpan w:val="2"/>
            <w:shd w:val="clear" w:color="auto" w:fill="auto"/>
          </w:tcPr>
          <w:p w14:paraId="35E4A683" w14:textId="77777777" w:rsidR="00546008" w:rsidRPr="003C040A" w:rsidRDefault="00546008" w:rsidP="00E44F8D">
            <w:pPr>
              <w:pStyle w:val="af1"/>
              <w:spacing w:before="0" w:beforeAutospacing="0" w:after="0" w:afterAutospacing="0"/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эстрадный танец,</w:t>
            </w:r>
            <w:r w:rsidRPr="003C040A">
              <w:rPr>
                <w:sz w:val="20"/>
                <w:szCs w:val="20"/>
              </w:rPr>
              <w:br/>
              <w:t>«Красками»,</w:t>
            </w:r>
          </w:p>
          <w:p w14:paraId="1FD4B859" w14:textId="77777777" w:rsidR="00546008" w:rsidRPr="003C040A" w:rsidRDefault="00546008" w:rsidP="00E44F8D">
            <w:pPr>
              <w:pStyle w:val="af1"/>
              <w:spacing w:before="0" w:beforeAutospacing="0" w:after="0" w:afterAutospacing="0"/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3,10</w:t>
            </w:r>
          </w:p>
          <w:p w14:paraId="3EB0F01F" w14:textId="77777777" w:rsidR="00546008" w:rsidRPr="00C61D6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Из-за кулис</w:t>
            </w:r>
          </w:p>
        </w:tc>
        <w:tc>
          <w:tcPr>
            <w:tcW w:w="1135" w:type="dxa"/>
            <w:shd w:val="clear" w:color="auto" w:fill="auto"/>
          </w:tcPr>
          <w:p w14:paraId="24F89B2C" w14:textId="77777777" w:rsidR="00546008" w:rsidRPr="00C61D6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средняя</w:t>
            </w:r>
          </w:p>
        </w:tc>
        <w:tc>
          <w:tcPr>
            <w:tcW w:w="2411" w:type="dxa"/>
            <w:shd w:val="clear" w:color="auto" w:fill="auto"/>
          </w:tcPr>
          <w:p w14:paraId="7065AC84" w14:textId="77777777" w:rsidR="00546008" w:rsidRPr="00C61D6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Соков Роман Александрович</w:t>
            </w:r>
          </w:p>
        </w:tc>
      </w:tr>
      <w:tr w:rsidR="00546008" w:rsidRPr="00C61D6A" w14:paraId="1F5C9B51" w14:textId="77777777" w:rsidTr="00E44F8D">
        <w:tc>
          <w:tcPr>
            <w:tcW w:w="435" w:type="dxa"/>
            <w:shd w:val="clear" w:color="auto" w:fill="auto"/>
          </w:tcPr>
          <w:p w14:paraId="5E0FB543" w14:textId="77777777" w:rsidR="00546008" w:rsidRPr="00C61D6A" w:rsidRDefault="00546008" w:rsidP="00E44F8D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65" w:type="dxa"/>
            <w:gridSpan w:val="3"/>
          </w:tcPr>
          <w:p w14:paraId="1BA9A7E1" w14:textId="77777777" w:rsidR="00546008" w:rsidRPr="00C61D6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Образцовый хореографический коллектив «Импульс»</w:t>
            </w:r>
          </w:p>
        </w:tc>
        <w:tc>
          <w:tcPr>
            <w:tcW w:w="2270" w:type="dxa"/>
            <w:shd w:val="clear" w:color="auto" w:fill="auto"/>
          </w:tcPr>
          <w:p w14:paraId="569A22BA" w14:textId="77777777" w:rsidR="00546008" w:rsidRPr="00C61D6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 xml:space="preserve">МБУ ДО «Центр детского творчества «Радуга» НМР РТ, Нижнекамский район, </w:t>
            </w:r>
            <w:proofErr w:type="spellStart"/>
            <w:r w:rsidRPr="003C040A">
              <w:rPr>
                <w:sz w:val="20"/>
                <w:szCs w:val="20"/>
              </w:rPr>
              <w:t>пгт</w:t>
            </w:r>
            <w:proofErr w:type="spellEnd"/>
            <w:r w:rsidRPr="003C040A">
              <w:rPr>
                <w:sz w:val="20"/>
                <w:szCs w:val="20"/>
              </w:rPr>
              <w:t xml:space="preserve"> Камские Поляны</w:t>
            </w:r>
          </w:p>
        </w:tc>
        <w:tc>
          <w:tcPr>
            <w:tcW w:w="2409" w:type="dxa"/>
            <w:gridSpan w:val="2"/>
            <w:shd w:val="clear" w:color="auto" w:fill="auto"/>
          </w:tcPr>
          <w:p w14:paraId="7233180D" w14:textId="77777777" w:rsidR="00546008" w:rsidRPr="003C040A" w:rsidRDefault="00546008" w:rsidP="00E44F8D">
            <w:pPr>
              <w:pStyle w:val="af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эстрадный танец, «Случай на вокзале»,</w:t>
            </w:r>
          </w:p>
          <w:p w14:paraId="2D2EACCD" w14:textId="77777777" w:rsidR="00546008" w:rsidRPr="00C61D6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3.21</w:t>
            </w:r>
          </w:p>
        </w:tc>
        <w:tc>
          <w:tcPr>
            <w:tcW w:w="1135" w:type="dxa"/>
            <w:shd w:val="clear" w:color="auto" w:fill="auto"/>
          </w:tcPr>
          <w:p w14:paraId="72A7F489" w14:textId="77777777" w:rsidR="00546008" w:rsidRPr="00C61D6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10-12 лет</w:t>
            </w:r>
          </w:p>
        </w:tc>
        <w:tc>
          <w:tcPr>
            <w:tcW w:w="2411" w:type="dxa"/>
            <w:shd w:val="clear" w:color="auto" w:fill="auto"/>
          </w:tcPr>
          <w:p w14:paraId="305D1139" w14:textId="77777777" w:rsidR="00546008" w:rsidRPr="003C040A" w:rsidRDefault="00546008" w:rsidP="00E44F8D">
            <w:pPr>
              <w:pStyle w:val="af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Башмакова Евгения Ивановна</w:t>
            </w:r>
          </w:p>
          <w:p w14:paraId="7D6A8F72" w14:textId="77777777" w:rsidR="00546008" w:rsidRPr="00C61D6A" w:rsidRDefault="00546008" w:rsidP="00E44F8D">
            <w:pPr>
              <w:rPr>
                <w:sz w:val="20"/>
                <w:szCs w:val="20"/>
              </w:rPr>
            </w:pPr>
          </w:p>
        </w:tc>
      </w:tr>
      <w:tr w:rsidR="00546008" w:rsidRPr="00C61D6A" w14:paraId="1A9FDEC7" w14:textId="77777777" w:rsidTr="00E44F8D">
        <w:tc>
          <w:tcPr>
            <w:tcW w:w="435" w:type="dxa"/>
            <w:shd w:val="clear" w:color="auto" w:fill="auto"/>
          </w:tcPr>
          <w:p w14:paraId="143B8C68" w14:textId="77777777" w:rsidR="00546008" w:rsidRPr="00C61D6A" w:rsidRDefault="00546008" w:rsidP="0041686B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65" w:type="dxa"/>
            <w:gridSpan w:val="3"/>
          </w:tcPr>
          <w:p w14:paraId="5D636537" w14:textId="77777777" w:rsidR="00546008" w:rsidRPr="003C040A" w:rsidRDefault="00546008" w:rsidP="003C040A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 xml:space="preserve">Хореографический коллектив </w:t>
            </w:r>
          </w:p>
          <w:p w14:paraId="4B8622EF" w14:textId="492ED5A2" w:rsidR="00546008" w:rsidRPr="00C61D6A" w:rsidRDefault="00546008" w:rsidP="003C040A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lastRenderedPageBreak/>
              <w:t>«</w:t>
            </w:r>
            <w:proofErr w:type="spellStart"/>
            <w:r w:rsidRPr="003C040A">
              <w:rPr>
                <w:sz w:val="20"/>
                <w:szCs w:val="20"/>
              </w:rPr>
              <w:t>Анжелинки</w:t>
            </w:r>
            <w:proofErr w:type="spellEnd"/>
            <w:r w:rsidRPr="003C040A">
              <w:rPr>
                <w:sz w:val="20"/>
                <w:szCs w:val="20"/>
              </w:rPr>
              <w:t>»</w:t>
            </w:r>
          </w:p>
        </w:tc>
        <w:tc>
          <w:tcPr>
            <w:tcW w:w="2270" w:type="dxa"/>
            <w:shd w:val="clear" w:color="auto" w:fill="auto"/>
          </w:tcPr>
          <w:p w14:paraId="73F70AA8" w14:textId="24C67BD9" w:rsidR="00546008" w:rsidRPr="00C61D6A" w:rsidRDefault="00546008" w:rsidP="003C040A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lastRenderedPageBreak/>
              <w:t xml:space="preserve">МБУДО «Центр эстетического </w:t>
            </w:r>
            <w:r w:rsidRPr="003C040A">
              <w:rPr>
                <w:sz w:val="20"/>
                <w:szCs w:val="20"/>
              </w:rPr>
              <w:lastRenderedPageBreak/>
              <w:t>воспитания детей» ЕМР РТ, город Елабуга</w:t>
            </w:r>
          </w:p>
        </w:tc>
        <w:tc>
          <w:tcPr>
            <w:tcW w:w="2409" w:type="dxa"/>
            <w:gridSpan w:val="2"/>
            <w:shd w:val="clear" w:color="auto" w:fill="auto"/>
          </w:tcPr>
          <w:p w14:paraId="6760B515" w14:textId="6D89FF0F" w:rsidR="00546008" w:rsidRPr="00C61D6A" w:rsidRDefault="00546008" w:rsidP="003C040A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lastRenderedPageBreak/>
              <w:t xml:space="preserve"> Современный танец «Диско» 3:15</w:t>
            </w:r>
          </w:p>
        </w:tc>
        <w:tc>
          <w:tcPr>
            <w:tcW w:w="1135" w:type="dxa"/>
            <w:shd w:val="clear" w:color="auto" w:fill="auto"/>
          </w:tcPr>
          <w:p w14:paraId="040FCFC2" w14:textId="620ACA5F" w:rsidR="00546008" w:rsidRPr="00C61D6A" w:rsidRDefault="00546008" w:rsidP="003C040A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10-12 лет</w:t>
            </w:r>
          </w:p>
        </w:tc>
        <w:tc>
          <w:tcPr>
            <w:tcW w:w="2411" w:type="dxa"/>
            <w:shd w:val="clear" w:color="auto" w:fill="auto"/>
          </w:tcPr>
          <w:p w14:paraId="6DA1F2E1" w14:textId="53029C51" w:rsidR="00546008" w:rsidRPr="00C61D6A" w:rsidRDefault="00546008" w:rsidP="003C040A">
            <w:pPr>
              <w:rPr>
                <w:sz w:val="20"/>
                <w:szCs w:val="20"/>
              </w:rPr>
            </w:pPr>
            <w:proofErr w:type="spellStart"/>
            <w:r w:rsidRPr="003C040A">
              <w:rPr>
                <w:sz w:val="20"/>
                <w:szCs w:val="20"/>
              </w:rPr>
              <w:t>Машанова</w:t>
            </w:r>
            <w:proofErr w:type="spellEnd"/>
            <w:r w:rsidRPr="003C040A">
              <w:rPr>
                <w:sz w:val="20"/>
                <w:szCs w:val="20"/>
              </w:rPr>
              <w:t xml:space="preserve"> Анжела Валерьевна </w:t>
            </w:r>
          </w:p>
        </w:tc>
      </w:tr>
      <w:tr w:rsidR="00546008" w:rsidRPr="00C61D6A" w14:paraId="6F30E99A" w14:textId="77777777" w:rsidTr="00E44F8D">
        <w:tc>
          <w:tcPr>
            <w:tcW w:w="435" w:type="dxa"/>
            <w:shd w:val="clear" w:color="auto" w:fill="auto"/>
          </w:tcPr>
          <w:p w14:paraId="58683FCA" w14:textId="77777777" w:rsidR="00546008" w:rsidRPr="00C61D6A" w:rsidRDefault="00546008" w:rsidP="0041686B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65" w:type="dxa"/>
            <w:gridSpan w:val="3"/>
          </w:tcPr>
          <w:p w14:paraId="0E38FE71" w14:textId="77777777" w:rsidR="00546008" w:rsidRPr="003C040A" w:rsidRDefault="00546008" w:rsidP="006F32E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Хореографический коллектив «TERA»</w:t>
            </w:r>
          </w:p>
          <w:p w14:paraId="32640140" w14:textId="21ED7B40" w:rsidR="00546008" w:rsidRPr="00C61D6A" w:rsidRDefault="00546008" w:rsidP="0041686B">
            <w:pPr>
              <w:rPr>
                <w:sz w:val="20"/>
                <w:szCs w:val="20"/>
              </w:rPr>
            </w:pPr>
          </w:p>
        </w:tc>
        <w:tc>
          <w:tcPr>
            <w:tcW w:w="2270" w:type="dxa"/>
            <w:shd w:val="clear" w:color="auto" w:fill="auto"/>
          </w:tcPr>
          <w:p w14:paraId="3B85FA6F" w14:textId="77777777" w:rsidR="00546008" w:rsidRPr="006F32ED" w:rsidRDefault="00546008" w:rsidP="006F32ED">
            <w:pPr>
              <w:rPr>
                <w:sz w:val="20"/>
                <w:szCs w:val="20"/>
              </w:rPr>
            </w:pPr>
            <w:r w:rsidRPr="006F32ED">
              <w:rPr>
                <w:sz w:val="20"/>
                <w:szCs w:val="20"/>
              </w:rPr>
              <w:t>Детский</w:t>
            </w:r>
          </w:p>
          <w:p w14:paraId="1DE555CF" w14:textId="77777777" w:rsidR="00546008" w:rsidRPr="006F32ED" w:rsidRDefault="00546008" w:rsidP="006F32ED">
            <w:pPr>
              <w:rPr>
                <w:sz w:val="20"/>
                <w:szCs w:val="20"/>
              </w:rPr>
            </w:pPr>
            <w:r w:rsidRPr="006F32ED">
              <w:rPr>
                <w:sz w:val="20"/>
                <w:szCs w:val="20"/>
              </w:rPr>
              <w:t>развивающий</w:t>
            </w:r>
          </w:p>
          <w:p w14:paraId="0219A5BE" w14:textId="77777777" w:rsidR="00546008" w:rsidRPr="006F32ED" w:rsidRDefault="00546008" w:rsidP="006F32ED">
            <w:pPr>
              <w:rPr>
                <w:sz w:val="20"/>
                <w:szCs w:val="20"/>
              </w:rPr>
            </w:pPr>
            <w:r w:rsidRPr="006F32ED">
              <w:rPr>
                <w:sz w:val="20"/>
                <w:szCs w:val="20"/>
              </w:rPr>
              <w:t>центр «TERA» г.</w:t>
            </w:r>
          </w:p>
          <w:p w14:paraId="4190B80F" w14:textId="2CF81EB3" w:rsidR="00546008" w:rsidRPr="00C61D6A" w:rsidRDefault="00546008" w:rsidP="0041686B">
            <w:pPr>
              <w:rPr>
                <w:sz w:val="20"/>
                <w:szCs w:val="20"/>
              </w:rPr>
            </w:pPr>
            <w:r w:rsidRPr="006F32ED">
              <w:rPr>
                <w:sz w:val="20"/>
                <w:szCs w:val="20"/>
              </w:rPr>
              <w:t>Нижнекамск</w:t>
            </w:r>
          </w:p>
        </w:tc>
        <w:tc>
          <w:tcPr>
            <w:tcW w:w="2409" w:type="dxa"/>
            <w:gridSpan w:val="2"/>
            <w:shd w:val="clear" w:color="auto" w:fill="auto"/>
          </w:tcPr>
          <w:p w14:paraId="50CF04D9" w14:textId="77777777" w:rsidR="00546008" w:rsidRPr="003C040A" w:rsidRDefault="00546008" w:rsidP="006F32E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Танец «Ангелы среди людей» 3:20</w:t>
            </w:r>
          </w:p>
          <w:p w14:paraId="67F2000C" w14:textId="61D75389" w:rsidR="00546008" w:rsidRPr="00C61D6A" w:rsidRDefault="00546008" w:rsidP="0041686B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14:paraId="3951EBA1" w14:textId="77777777" w:rsidR="00546008" w:rsidRPr="006F32ED" w:rsidRDefault="00546008" w:rsidP="006F32ED">
            <w:pPr>
              <w:rPr>
                <w:sz w:val="20"/>
                <w:szCs w:val="20"/>
              </w:rPr>
            </w:pPr>
            <w:r w:rsidRPr="006F32ED">
              <w:rPr>
                <w:sz w:val="20"/>
                <w:szCs w:val="20"/>
              </w:rPr>
              <w:t>10-</w:t>
            </w:r>
          </w:p>
          <w:p w14:paraId="49F8BC14" w14:textId="16C94AA5" w:rsidR="00546008" w:rsidRPr="00C61D6A" w:rsidRDefault="00546008" w:rsidP="0041686B">
            <w:pPr>
              <w:rPr>
                <w:sz w:val="20"/>
                <w:szCs w:val="20"/>
              </w:rPr>
            </w:pPr>
            <w:r w:rsidRPr="006F32ED">
              <w:rPr>
                <w:sz w:val="20"/>
                <w:szCs w:val="20"/>
              </w:rPr>
              <w:t>12 лет.</w:t>
            </w:r>
          </w:p>
        </w:tc>
        <w:tc>
          <w:tcPr>
            <w:tcW w:w="2411" w:type="dxa"/>
            <w:shd w:val="clear" w:color="auto" w:fill="auto"/>
          </w:tcPr>
          <w:p w14:paraId="0900CA37" w14:textId="71E79180" w:rsidR="00546008" w:rsidRPr="003C040A" w:rsidRDefault="00546008" w:rsidP="003C040A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 xml:space="preserve">Руководитель: Салахова Резеда </w:t>
            </w:r>
            <w:proofErr w:type="spellStart"/>
            <w:r w:rsidRPr="003C040A">
              <w:rPr>
                <w:sz w:val="20"/>
                <w:szCs w:val="20"/>
              </w:rPr>
              <w:t>Вильсоновна</w:t>
            </w:r>
            <w:proofErr w:type="spellEnd"/>
            <w:r w:rsidRPr="003C040A">
              <w:rPr>
                <w:sz w:val="20"/>
                <w:szCs w:val="20"/>
              </w:rPr>
              <w:t xml:space="preserve"> Педагог- хореограф: </w:t>
            </w:r>
            <w:proofErr w:type="spellStart"/>
            <w:r w:rsidRPr="003C040A">
              <w:rPr>
                <w:sz w:val="20"/>
                <w:szCs w:val="20"/>
              </w:rPr>
              <w:t>Гарифуллина</w:t>
            </w:r>
            <w:proofErr w:type="spellEnd"/>
            <w:r w:rsidRPr="003C040A">
              <w:rPr>
                <w:sz w:val="20"/>
                <w:szCs w:val="20"/>
              </w:rPr>
              <w:t xml:space="preserve"> </w:t>
            </w:r>
            <w:proofErr w:type="spellStart"/>
            <w:r w:rsidRPr="003C040A">
              <w:rPr>
                <w:sz w:val="20"/>
                <w:szCs w:val="20"/>
              </w:rPr>
              <w:t>Алися</w:t>
            </w:r>
            <w:proofErr w:type="spellEnd"/>
            <w:r w:rsidRPr="003C040A">
              <w:rPr>
                <w:sz w:val="20"/>
                <w:szCs w:val="20"/>
              </w:rPr>
              <w:t xml:space="preserve"> </w:t>
            </w:r>
            <w:proofErr w:type="spellStart"/>
            <w:r w:rsidRPr="003C040A">
              <w:rPr>
                <w:sz w:val="20"/>
                <w:szCs w:val="20"/>
              </w:rPr>
              <w:t>Габдулваду</w:t>
            </w:r>
            <w:proofErr w:type="spellEnd"/>
          </w:p>
        </w:tc>
      </w:tr>
      <w:tr w:rsidR="00546008" w:rsidRPr="0007149D" w14:paraId="3A401264" w14:textId="254C8609" w:rsidTr="00E44F8D">
        <w:tc>
          <w:tcPr>
            <w:tcW w:w="11025" w:type="dxa"/>
            <w:gridSpan w:val="9"/>
            <w:shd w:val="clear" w:color="auto" w:fill="auto"/>
          </w:tcPr>
          <w:p w14:paraId="48593DF1" w14:textId="77777777" w:rsidR="00546008" w:rsidRDefault="00546008" w:rsidP="0041686B">
            <w:pPr>
              <w:jc w:val="center"/>
              <w:rPr>
                <w:b/>
                <w:szCs w:val="22"/>
              </w:rPr>
            </w:pPr>
          </w:p>
          <w:p w14:paraId="22AA15E7" w14:textId="0E2ED9BA" w:rsidR="00546008" w:rsidRPr="00E44F8D" w:rsidRDefault="00546008" w:rsidP="0041686B">
            <w:pPr>
              <w:jc w:val="center"/>
              <w:rPr>
                <w:b/>
                <w:sz w:val="32"/>
                <w:szCs w:val="22"/>
                <w:u w:val="single"/>
              </w:rPr>
            </w:pPr>
            <w:r w:rsidRPr="00E44F8D">
              <w:rPr>
                <w:b/>
                <w:sz w:val="32"/>
                <w:szCs w:val="22"/>
                <w:highlight w:val="yellow"/>
                <w:u w:val="single"/>
              </w:rPr>
              <w:t xml:space="preserve">Перерыв </w:t>
            </w:r>
            <w:r w:rsidR="00E44F8D" w:rsidRPr="00E44F8D">
              <w:rPr>
                <w:b/>
                <w:sz w:val="32"/>
                <w:szCs w:val="22"/>
                <w:highlight w:val="yellow"/>
                <w:u w:val="single"/>
              </w:rPr>
              <w:t xml:space="preserve">(свободная сцена) </w:t>
            </w:r>
            <w:r w:rsidRPr="00E44F8D">
              <w:rPr>
                <w:b/>
                <w:sz w:val="32"/>
                <w:szCs w:val="22"/>
                <w:highlight w:val="yellow"/>
                <w:u w:val="single"/>
              </w:rPr>
              <w:t xml:space="preserve">  11:10-11:40</w:t>
            </w:r>
          </w:p>
          <w:p w14:paraId="7217001A" w14:textId="77777777" w:rsidR="00546008" w:rsidRDefault="00546008" w:rsidP="0041686B">
            <w:pPr>
              <w:jc w:val="center"/>
              <w:rPr>
                <w:b/>
                <w:szCs w:val="22"/>
              </w:rPr>
            </w:pPr>
          </w:p>
          <w:p w14:paraId="6887BBB3" w14:textId="61370CE5" w:rsidR="00546008" w:rsidRPr="00E44F8D" w:rsidRDefault="00546008" w:rsidP="0041686B">
            <w:pPr>
              <w:jc w:val="center"/>
              <w:rPr>
                <w:b/>
                <w:sz w:val="32"/>
                <w:szCs w:val="22"/>
                <w:u w:val="single"/>
              </w:rPr>
            </w:pPr>
            <w:r w:rsidRPr="001C6F5D">
              <w:rPr>
                <w:b/>
                <w:sz w:val="32"/>
                <w:szCs w:val="22"/>
                <w:u w:val="single"/>
              </w:rPr>
              <w:t>Блок 2</w:t>
            </w:r>
            <w:r w:rsidR="001C6F5D">
              <w:rPr>
                <w:b/>
                <w:sz w:val="32"/>
                <w:szCs w:val="22"/>
                <w:u w:val="single"/>
              </w:rPr>
              <w:t xml:space="preserve">: </w:t>
            </w:r>
            <w:r w:rsidRPr="001C6F5D">
              <w:rPr>
                <w:b/>
                <w:sz w:val="32"/>
                <w:szCs w:val="22"/>
                <w:u w:val="single"/>
              </w:rPr>
              <w:t xml:space="preserve"> </w:t>
            </w:r>
            <w:bookmarkStart w:id="0" w:name="_GoBack"/>
            <w:bookmarkEnd w:id="0"/>
            <w:r w:rsidRPr="00E44F8D">
              <w:rPr>
                <w:b/>
                <w:sz w:val="32"/>
                <w:szCs w:val="22"/>
                <w:u w:val="single"/>
              </w:rPr>
              <w:t>11:40 – 12:40</w:t>
            </w:r>
          </w:p>
          <w:p w14:paraId="46A1D8B1" w14:textId="77777777" w:rsidR="00546008" w:rsidRPr="0007149D" w:rsidRDefault="00546008" w:rsidP="0041686B">
            <w:pPr>
              <w:jc w:val="center"/>
              <w:rPr>
                <w:b/>
                <w:szCs w:val="22"/>
              </w:rPr>
            </w:pPr>
          </w:p>
          <w:p w14:paraId="60111D73" w14:textId="0C0E38DE" w:rsidR="00546008" w:rsidRDefault="00546008" w:rsidP="0041686B">
            <w:pPr>
              <w:jc w:val="center"/>
              <w:rPr>
                <w:b/>
                <w:szCs w:val="22"/>
              </w:rPr>
            </w:pPr>
            <w:r w:rsidRPr="0007149D">
              <w:rPr>
                <w:b/>
                <w:szCs w:val="22"/>
              </w:rPr>
              <w:t xml:space="preserve">ЗАИНСКИЙ, АЛЬМЕТЬЕВСКИЙ, </w:t>
            </w:r>
            <w:r>
              <w:rPr>
                <w:b/>
                <w:szCs w:val="22"/>
              </w:rPr>
              <w:t xml:space="preserve"> МЕНЗЕЛИНСКИЙ</w:t>
            </w:r>
            <w:r w:rsidR="00E44F8D">
              <w:rPr>
                <w:b/>
                <w:szCs w:val="22"/>
              </w:rPr>
              <w:t xml:space="preserve">, </w:t>
            </w:r>
            <w:r>
              <w:rPr>
                <w:b/>
                <w:szCs w:val="22"/>
              </w:rPr>
              <w:t>МЕНДЕЛЕЕВСКИЙ</w:t>
            </w:r>
            <w:r w:rsidRPr="0007149D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 xml:space="preserve"> ТУКАЕВСКИЙ </w:t>
            </w:r>
            <w:r w:rsidRPr="0007149D">
              <w:rPr>
                <w:b/>
                <w:szCs w:val="22"/>
              </w:rPr>
              <w:t xml:space="preserve"> РАЙОНЫ </w:t>
            </w:r>
          </w:p>
          <w:p w14:paraId="14BA3577" w14:textId="77777777" w:rsidR="00546008" w:rsidRDefault="00546008" w:rsidP="0041686B">
            <w:pPr>
              <w:jc w:val="center"/>
              <w:rPr>
                <w:b/>
                <w:szCs w:val="22"/>
              </w:rPr>
            </w:pPr>
          </w:p>
          <w:p w14:paraId="22339671" w14:textId="0BA3A5F6" w:rsidR="00546008" w:rsidRPr="0007149D" w:rsidRDefault="00546008" w:rsidP="0041686B">
            <w:pPr>
              <w:jc w:val="center"/>
              <w:rPr>
                <w:b/>
                <w:szCs w:val="22"/>
              </w:rPr>
            </w:pPr>
            <w:r w:rsidRPr="0007149D">
              <w:rPr>
                <w:b/>
                <w:szCs w:val="22"/>
              </w:rPr>
              <w:t>1 младшая группа 4-6лет</w:t>
            </w:r>
          </w:p>
          <w:p w14:paraId="301F4252" w14:textId="77777777" w:rsidR="00546008" w:rsidRPr="0007149D" w:rsidRDefault="00546008" w:rsidP="0041686B">
            <w:pPr>
              <w:pStyle w:val="1-31"/>
              <w:jc w:val="center"/>
              <w:rPr>
                <w:rFonts w:ascii="Times New Roman" w:hAnsi="Times New Roman"/>
                <w:sz w:val="24"/>
              </w:rPr>
            </w:pPr>
            <w:r w:rsidRPr="0007149D">
              <w:rPr>
                <w:b/>
                <w:sz w:val="24"/>
              </w:rPr>
              <w:t>Коллективы</w:t>
            </w:r>
          </w:p>
        </w:tc>
      </w:tr>
      <w:tr w:rsidR="00546008" w:rsidRPr="00C61D6A" w14:paraId="577D4433" w14:textId="77777777" w:rsidTr="00E44F8D">
        <w:tc>
          <w:tcPr>
            <w:tcW w:w="809" w:type="dxa"/>
            <w:gridSpan w:val="2"/>
            <w:shd w:val="clear" w:color="auto" w:fill="auto"/>
          </w:tcPr>
          <w:p w14:paraId="470E4E8F" w14:textId="77777777" w:rsidR="00546008" w:rsidRPr="00C61D6A" w:rsidRDefault="00546008" w:rsidP="0054600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AE8A1B0" w14:textId="5EE9C3C8" w:rsidR="00546008" w:rsidRPr="003C040A" w:rsidRDefault="00546008" w:rsidP="003C040A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Детский хореографический коллектив «Каприз»</w:t>
            </w:r>
          </w:p>
        </w:tc>
        <w:tc>
          <w:tcPr>
            <w:tcW w:w="2418" w:type="dxa"/>
            <w:gridSpan w:val="2"/>
            <w:shd w:val="clear" w:color="auto" w:fill="auto"/>
          </w:tcPr>
          <w:p w14:paraId="198F9955" w14:textId="4908A599" w:rsidR="00546008" w:rsidRPr="003C040A" w:rsidRDefault="00546008" w:rsidP="003C040A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 xml:space="preserve">МБУ  ДО «Детская школа искусств» </w:t>
            </w:r>
            <w:proofErr w:type="spellStart"/>
            <w:r w:rsidRPr="003C040A">
              <w:rPr>
                <w:sz w:val="20"/>
                <w:szCs w:val="20"/>
              </w:rPr>
              <w:t>г.Заинск</w:t>
            </w:r>
            <w:proofErr w:type="spellEnd"/>
          </w:p>
        </w:tc>
        <w:tc>
          <w:tcPr>
            <w:tcW w:w="2364" w:type="dxa"/>
            <w:shd w:val="clear" w:color="auto" w:fill="auto"/>
          </w:tcPr>
          <w:p w14:paraId="1D37E247" w14:textId="7390F77B" w:rsidR="00546008" w:rsidRPr="003C040A" w:rsidRDefault="00546008" w:rsidP="003C040A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 xml:space="preserve"> (эстрадный танец)</w:t>
            </w:r>
          </w:p>
          <w:p w14:paraId="03F0789E" w14:textId="77777777" w:rsidR="00546008" w:rsidRPr="003C040A" w:rsidRDefault="00546008" w:rsidP="003C040A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«Пока мамы нет дома»</w:t>
            </w:r>
          </w:p>
          <w:p w14:paraId="06A525CE" w14:textId="3B4FE911" w:rsidR="00546008" w:rsidRPr="003C040A" w:rsidRDefault="00546008" w:rsidP="003C040A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3.32</w:t>
            </w:r>
          </w:p>
        </w:tc>
        <w:tc>
          <w:tcPr>
            <w:tcW w:w="1180" w:type="dxa"/>
            <w:gridSpan w:val="2"/>
            <w:shd w:val="clear" w:color="auto" w:fill="auto"/>
          </w:tcPr>
          <w:p w14:paraId="1D730DD2" w14:textId="10940370" w:rsidR="00546008" w:rsidRPr="003C040A" w:rsidRDefault="00546008" w:rsidP="003C040A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5-6 лет</w:t>
            </w:r>
          </w:p>
          <w:p w14:paraId="08A7F83A" w14:textId="4740B679" w:rsidR="00546008" w:rsidRPr="003C040A" w:rsidRDefault="00546008" w:rsidP="003C040A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shd w:val="clear" w:color="auto" w:fill="auto"/>
          </w:tcPr>
          <w:p w14:paraId="61E5FD31" w14:textId="77777777" w:rsidR="00546008" w:rsidRPr="003C040A" w:rsidRDefault="00546008" w:rsidP="003C040A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Маркелова Роза Альбертовна</w:t>
            </w:r>
          </w:p>
          <w:p w14:paraId="742BFEDE" w14:textId="31A2D5B4" w:rsidR="00546008" w:rsidRPr="003C040A" w:rsidRDefault="00546008" w:rsidP="003C040A">
            <w:pPr>
              <w:rPr>
                <w:sz w:val="20"/>
                <w:szCs w:val="20"/>
              </w:rPr>
            </w:pPr>
          </w:p>
        </w:tc>
      </w:tr>
      <w:tr w:rsidR="00546008" w:rsidRPr="00C61D6A" w14:paraId="773097C5" w14:textId="77777777" w:rsidTr="00E44F8D">
        <w:trPr>
          <w:trHeight w:val="531"/>
        </w:trPr>
        <w:tc>
          <w:tcPr>
            <w:tcW w:w="809" w:type="dxa"/>
            <w:gridSpan w:val="2"/>
            <w:shd w:val="clear" w:color="auto" w:fill="auto"/>
          </w:tcPr>
          <w:p w14:paraId="0E2408E4" w14:textId="77777777" w:rsidR="00546008" w:rsidRPr="00C61D6A" w:rsidRDefault="00546008" w:rsidP="0054600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775D7D7" w14:textId="77777777" w:rsidR="00546008" w:rsidRPr="003C040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Ансамбль танца «Счастье»</w:t>
            </w:r>
          </w:p>
        </w:tc>
        <w:tc>
          <w:tcPr>
            <w:tcW w:w="2418" w:type="dxa"/>
            <w:gridSpan w:val="2"/>
            <w:shd w:val="clear" w:color="auto" w:fill="auto"/>
          </w:tcPr>
          <w:p w14:paraId="1EE611BF" w14:textId="77777777" w:rsidR="00546008" w:rsidRPr="003C040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МБУДО «Дом детского творчества» ЗМР РТ</w:t>
            </w:r>
          </w:p>
        </w:tc>
        <w:tc>
          <w:tcPr>
            <w:tcW w:w="2364" w:type="dxa"/>
            <w:shd w:val="clear" w:color="auto" w:fill="auto"/>
          </w:tcPr>
          <w:p w14:paraId="7B43A087" w14:textId="77777777" w:rsidR="00546008" w:rsidRPr="003C040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 xml:space="preserve">Народно-стилизованный танец </w:t>
            </w:r>
          </w:p>
          <w:p w14:paraId="6C725A92" w14:textId="77777777" w:rsidR="00546008" w:rsidRPr="003C040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 xml:space="preserve"> «Ой как ты мне нравишься»</w:t>
            </w:r>
          </w:p>
          <w:p w14:paraId="7A0972DE" w14:textId="77777777" w:rsidR="00546008" w:rsidRPr="003C040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3 мин</w:t>
            </w:r>
          </w:p>
        </w:tc>
        <w:tc>
          <w:tcPr>
            <w:tcW w:w="1180" w:type="dxa"/>
            <w:gridSpan w:val="2"/>
            <w:shd w:val="clear" w:color="auto" w:fill="auto"/>
          </w:tcPr>
          <w:p w14:paraId="5788BB23" w14:textId="77777777" w:rsidR="00546008" w:rsidRPr="003C040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1 младшая группа 4-6 лет</w:t>
            </w:r>
          </w:p>
        </w:tc>
        <w:tc>
          <w:tcPr>
            <w:tcW w:w="2411" w:type="dxa"/>
            <w:shd w:val="clear" w:color="auto" w:fill="auto"/>
          </w:tcPr>
          <w:p w14:paraId="33801DBC" w14:textId="77777777" w:rsidR="00546008" w:rsidRPr="003C040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 xml:space="preserve">Руководитель </w:t>
            </w:r>
            <w:proofErr w:type="spellStart"/>
            <w:r w:rsidRPr="003C040A">
              <w:rPr>
                <w:sz w:val="20"/>
                <w:szCs w:val="20"/>
              </w:rPr>
              <w:t>Калимуллина</w:t>
            </w:r>
            <w:proofErr w:type="spellEnd"/>
            <w:r w:rsidRPr="003C040A">
              <w:rPr>
                <w:sz w:val="20"/>
                <w:szCs w:val="20"/>
              </w:rPr>
              <w:t xml:space="preserve"> Венера </w:t>
            </w:r>
            <w:proofErr w:type="spellStart"/>
            <w:r w:rsidRPr="003C040A">
              <w:rPr>
                <w:sz w:val="20"/>
                <w:szCs w:val="20"/>
              </w:rPr>
              <w:t>Рафисовна</w:t>
            </w:r>
            <w:proofErr w:type="spellEnd"/>
          </w:p>
          <w:p w14:paraId="55017DFA" w14:textId="77777777" w:rsidR="00546008" w:rsidRPr="003C040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Концертмейстер Попова Лидия Николаевна</w:t>
            </w:r>
          </w:p>
        </w:tc>
      </w:tr>
      <w:tr w:rsidR="00546008" w:rsidRPr="00C61D6A" w14:paraId="332F3D69" w14:textId="77777777" w:rsidTr="00E44F8D">
        <w:trPr>
          <w:trHeight w:val="531"/>
        </w:trPr>
        <w:tc>
          <w:tcPr>
            <w:tcW w:w="809" w:type="dxa"/>
            <w:gridSpan w:val="2"/>
            <w:shd w:val="clear" w:color="auto" w:fill="auto"/>
          </w:tcPr>
          <w:p w14:paraId="1E3B52D6" w14:textId="77777777" w:rsidR="00546008" w:rsidRPr="00C61D6A" w:rsidRDefault="00546008" w:rsidP="0054600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4E58F5E" w14:textId="77777777" w:rsidR="00546008" w:rsidRPr="005770B5" w:rsidRDefault="00546008" w:rsidP="00E44F8D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770B5">
              <w:rPr>
                <w:sz w:val="20"/>
                <w:szCs w:val="20"/>
              </w:rPr>
              <w:t>Сводный хореографический коллектив «Радуга»</w:t>
            </w:r>
          </w:p>
        </w:tc>
        <w:tc>
          <w:tcPr>
            <w:tcW w:w="2418" w:type="dxa"/>
            <w:gridSpan w:val="2"/>
            <w:shd w:val="clear" w:color="auto" w:fill="auto"/>
          </w:tcPr>
          <w:p w14:paraId="55B9E8C2" w14:textId="77777777" w:rsidR="00546008" w:rsidRPr="005770B5" w:rsidRDefault="00546008" w:rsidP="00E44F8D">
            <w:pPr>
              <w:rPr>
                <w:sz w:val="20"/>
                <w:szCs w:val="20"/>
              </w:rPr>
            </w:pPr>
            <w:r w:rsidRPr="005770B5">
              <w:rPr>
                <w:sz w:val="20"/>
                <w:szCs w:val="20"/>
              </w:rPr>
              <w:t xml:space="preserve">МБУДО «ЦВР» </w:t>
            </w:r>
            <w:proofErr w:type="spellStart"/>
            <w:r w:rsidRPr="005770B5">
              <w:rPr>
                <w:sz w:val="20"/>
                <w:szCs w:val="20"/>
              </w:rPr>
              <w:t>Тукаевского</w:t>
            </w:r>
            <w:proofErr w:type="spellEnd"/>
            <w:r w:rsidRPr="005770B5">
              <w:rPr>
                <w:sz w:val="20"/>
                <w:szCs w:val="20"/>
              </w:rPr>
              <w:t xml:space="preserve"> муниципального района РТ</w:t>
            </w:r>
          </w:p>
          <w:p w14:paraId="58232B9F" w14:textId="77777777" w:rsidR="00546008" w:rsidRPr="005770B5" w:rsidRDefault="00546008" w:rsidP="00E44F8D">
            <w:pPr>
              <w:rPr>
                <w:sz w:val="20"/>
                <w:szCs w:val="20"/>
              </w:rPr>
            </w:pPr>
            <w:r w:rsidRPr="005770B5">
              <w:rPr>
                <w:sz w:val="20"/>
                <w:szCs w:val="20"/>
              </w:rPr>
              <w:t>МБУ ДО «ДШИ»</w:t>
            </w:r>
          </w:p>
          <w:p w14:paraId="584D6819" w14:textId="77777777" w:rsidR="00546008" w:rsidRPr="005770B5" w:rsidRDefault="00546008" w:rsidP="00E44F8D">
            <w:pPr>
              <w:rPr>
                <w:rFonts w:eastAsia="Calibri"/>
                <w:bCs/>
                <w:sz w:val="20"/>
                <w:szCs w:val="22"/>
                <w:lang w:eastAsia="en-US"/>
              </w:rPr>
            </w:pPr>
            <w:proofErr w:type="spellStart"/>
            <w:r w:rsidRPr="005770B5">
              <w:rPr>
                <w:sz w:val="20"/>
                <w:szCs w:val="20"/>
              </w:rPr>
              <w:t>Тукаевского</w:t>
            </w:r>
            <w:proofErr w:type="spellEnd"/>
            <w:r w:rsidRPr="005770B5">
              <w:rPr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2364" w:type="dxa"/>
            <w:shd w:val="clear" w:color="auto" w:fill="auto"/>
          </w:tcPr>
          <w:p w14:paraId="2C9F7228" w14:textId="77777777" w:rsidR="00546008" w:rsidRPr="005770B5" w:rsidRDefault="00546008" w:rsidP="00E44F8D">
            <w:pPr>
              <w:rPr>
                <w:sz w:val="20"/>
                <w:szCs w:val="20"/>
              </w:rPr>
            </w:pPr>
            <w:r w:rsidRPr="005770B5">
              <w:rPr>
                <w:sz w:val="20"/>
                <w:szCs w:val="20"/>
              </w:rPr>
              <w:t>Хореография</w:t>
            </w:r>
          </w:p>
          <w:p w14:paraId="7BEB31A8" w14:textId="77777777" w:rsidR="00546008" w:rsidRPr="005770B5" w:rsidRDefault="00546008" w:rsidP="00E44F8D">
            <w:pPr>
              <w:rPr>
                <w:sz w:val="20"/>
                <w:szCs w:val="20"/>
              </w:rPr>
            </w:pPr>
            <w:r w:rsidRPr="005770B5">
              <w:rPr>
                <w:sz w:val="20"/>
                <w:szCs w:val="20"/>
              </w:rPr>
              <w:t xml:space="preserve">  Детский танец «Варись кашка»</w:t>
            </w:r>
          </w:p>
          <w:p w14:paraId="08DD0507" w14:textId="77777777" w:rsidR="00546008" w:rsidRPr="005770B5" w:rsidRDefault="00546008" w:rsidP="00E44F8D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770B5">
              <w:rPr>
                <w:sz w:val="20"/>
                <w:szCs w:val="20"/>
              </w:rPr>
              <w:t>2мин 05сек.</w:t>
            </w:r>
          </w:p>
        </w:tc>
        <w:tc>
          <w:tcPr>
            <w:tcW w:w="1180" w:type="dxa"/>
            <w:gridSpan w:val="2"/>
            <w:shd w:val="clear" w:color="auto" w:fill="auto"/>
          </w:tcPr>
          <w:p w14:paraId="22168EEC" w14:textId="77777777" w:rsidR="00546008" w:rsidRPr="005770B5" w:rsidRDefault="00546008" w:rsidP="00E44F8D">
            <w:pPr>
              <w:jc w:val="center"/>
              <w:rPr>
                <w:sz w:val="20"/>
                <w:szCs w:val="20"/>
              </w:rPr>
            </w:pPr>
            <w:r w:rsidRPr="005770B5">
              <w:rPr>
                <w:sz w:val="20"/>
                <w:szCs w:val="20"/>
              </w:rPr>
              <w:t>1 младшая</w:t>
            </w:r>
          </w:p>
          <w:p w14:paraId="5675C21C" w14:textId="77777777" w:rsidR="00546008" w:rsidRPr="005770B5" w:rsidRDefault="00546008" w:rsidP="00E44F8D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770B5">
              <w:rPr>
                <w:sz w:val="20"/>
                <w:szCs w:val="20"/>
              </w:rPr>
              <w:t>4-6 лет</w:t>
            </w:r>
          </w:p>
        </w:tc>
        <w:tc>
          <w:tcPr>
            <w:tcW w:w="2411" w:type="dxa"/>
            <w:shd w:val="clear" w:color="auto" w:fill="auto"/>
          </w:tcPr>
          <w:p w14:paraId="7EA485DC" w14:textId="77777777" w:rsidR="00546008" w:rsidRPr="005770B5" w:rsidRDefault="00546008" w:rsidP="00E44F8D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770B5">
              <w:rPr>
                <w:sz w:val="20"/>
                <w:szCs w:val="20"/>
              </w:rPr>
              <w:t xml:space="preserve">Иванова Екатерина Михайловна </w:t>
            </w:r>
          </w:p>
        </w:tc>
      </w:tr>
      <w:tr w:rsidR="00546008" w:rsidRPr="00C61D6A" w14:paraId="680C65C0" w14:textId="77777777" w:rsidTr="00E44F8D">
        <w:tc>
          <w:tcPr>
            <w:tcW w:w="809" w:type="dxa"/>
            <w:gridSpan w:val="2"/>
            <w:shd w:val="clear" w:color="auto" w:fill="auto"/>
          </w:tcPr>
          <w:p w14:paraId="6C4C9626" w14:textId="77777777" w:rsidR="00546008" w:rsidRPr="00C61D6A" w:rsidRDefault="00546008" w:rsidP="0054600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1292E0F" w14:textId="4B1DF588" w:rsidR="00546008" w:rsidRPr="003C040A" w:rsidRDefault="00546008" w:rsidP="003C040A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Детский хореографический коллектив «Каприз»</w:t>
            </w:r>
          </w:p>
        </w:tc>
        <w:tc>
          <w:tcPr>
            <w:tcW w:w="2418" w:type="dxa"/>
            <w:gridSpan w:val="2"/>
            <w:shd w:val="clear" w:color="auto" w:fill="auto"/>
          </w:tcPr>
          <w:p w14:paraId="33D8D1D6" w14:textId="57613101" w:rsidR="00546008" w:rsidRPr="003C040A" w:rsidRDefault="00546008" w:rsidP="003C040A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 xml:space="preserve">МБУ  ДО «Детская школа искусств» </w:t>
            </w:r>
            <w:proofErr w:type="spellStart"/>
            <w:r w:rsidRPr="003C040A">
              <w:rPr>
                <w:sz w:val="20"/>
                <w:szCs w:val="20"/>
              </w:rPr>
              <w:t>г.Заинск</w:t>
            </w:r>
            <w:proofErr w:type="spellEnd"/>
          </w:p>
        </w:tc>
        <w:tc>
          <w:tcPr>
            <w:tcW w:w="2364" w:type="dxa"/>
            <w:shd w:val="clear" w:color="auto" w:fill="auto"/>
          </w:tcPr>
          <w:p w14:paraId="4B6651BD" w14:textId="4321679E" w:rsidR="00546008" w:rsidRPr="003C040A" w:rsidRDefault="00546008" w:rsidP="003C040A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 xml:space="preserve"> (детский  танец)</w:t>
            </w:r>
          </w:p>
          <w:p w14:paraId="2F5AA26B" w14:textId="77777777" w:rsidR="00546008" w:rsidRPr="003C040A" w:rsidRDefault="00546008" w:rsidP="003C040A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«На птичьем дворе»</w:t>
            </w:r>
          </w:p>
          <w:p w14:paraId="1FF6D729" w14:textId="4315A5C8" w:rsidR="00546008" w:rsidRPr="003C040A" w:rsidRDefault="00546008" w:rsidP="003C040A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4.32</w:t>
            </w:r>
          </w:p>
        </w:tc>
        <w:tc>
          <w:tcPr>
            <w:tcW w:w="1180" w:type="dxa"/>
            <w:gridSpan w:val="2"/>
            <w:shd w:val="clear" w:color="auto" w:fill="auto"/>
          </w:tcPr>
          <w:p w14:paraId="5BA90042" w14:textId="5B459373" w:rsidR="00546008" w:rsidRPr="003C040A" w:rsidRDefault="00546008" w:rsidP="003C040A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5-6 лет</w:t>
            </w:r>
          </w:p>
        </w:tc>
        <w:tc>
          <w:tcPr>
            <w:tcW w:w="2411" w:type="dxa"/>
            <w:shd w:val="clear" w:color="auto" w:fill="auto"/>
          </w:tcPr>
          <w:p w14:paraId="41D23D1C" w14:textId="77777777" w:rsidR="00546008" w:rsidRPr="003C040A" w:rsidRDefault="00546008" w:rsidP="003C040A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Маркелова Роза Альбертовна</w:t>
            </w:r>
          </w:p>
          <w:p w14:paraId="7D7BBEF0" w14:textId="748A5FBF" w:rsidR="00546008" w:rsidRPr="003C040A" w:rsidRDefault="00546008" w:rsidP="003C040A">
            <w:pPr>
              <w:rPr>
                <w:sz w:val="20"/>
                <w:szCs w:val="20"/>
              </w:rPr>
            </w:pPr>
          </w:p>
        </w:tc>
      </w:tr>
      <w:tr w:rsidR="00546008" w:rsidRPr="00C61D6A" w14:paraId="724B5034" w14:textId="77777777" w:rsidTr="00E44F8D">
        <w:tc>
          <w:tcPr>
            <w:tcW w:w="809" w:type="dxa"/>
            <w:gridSpan w:val="2"/>
            <w:shd w:val="clear" w:color="auto" w:fill="auto"/>
          </w:tcPr>
          <w:p w14:paraId="084FAD76" w14:textId="77777777" w:rsidR="00546008" w:rsidRPr="00C61D6A" w:rsidRDefault="00546008" w:rsidP="0054600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3BE3EC9" w14:textId="229DB885" w:rsidR="00546008" w:rsidRPr="003C040A" w:rsidRDefault="00546008" w:rsidP="003C04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Образцовый детский коллектив ансамбль танца «Радость»</w:t>
            </w:r>
          </w:p>
        </w:tc>
        <w:tc>
          <w:tcPr>
            <w:tcW w:w="2418" w:type="dxa"/>
            <w:gridSpan w:val="2"/>
            <w:shd w:val="clear" w:color="auto" w:fill="auto"/>
          </w:tcPr>
          <w:p w14:paraId="17BC955E" w14:textId="77777777" w:rsidR="00546008" w:rsidRPr="0094451D" w:rsidRDefault="00546008" w:rsidP="00E44F8D">
            <w:pPr>
              <w:spacing w:line="276" w:lineRule="auto"/>
              <w:rPr>
                <w:sz w:val="20"/>
                <w:szCs w:val="20"/>
              </w:rPr>
            </w:pPr>
            <w:r w:rsidRPr="0094451D">
              <w:rPr>
                <w:sz w:val="20"/>
                <w:szCs w:val="20"/>
              </w:rPr>
              <w:t>МАУДО «Городской дворец творчества детей и молодежи №1»</w:t>
            </w:r>
          </w:p>
          <w:p w14:paraId="647BAAB1" w14:textId="77777777" w:rsidR="00546008" w:rsidRPr="003C040A" w:rsidRDefault="00546008" w:rsidP="003C040A">
            <w:pPr>
              <w:rPr>
                <w:sz w:val="20"/>
                <w:szCs w:val="20"/>
              </w:rPr>
            </w:pPr>
          </w:p>
        </w:tc>
        <w:tc>
          <w:tcPr>
            <w:tcW w:w="2364" w:type="dxa"/>
            <w:shd w:val="clear" w:color="auto" w:fill="auto"/>
          </w:tcPr>
          <w:p w14:paraId="38BB02D4" w14:textId="77777777" w:rsidR="00546008" w:rsidRPr="0094451D" w:rsidRDefault="00546008" w:rsidP="00E44F8D">
            <w:pPr>
              <w:spacing w:line="276" w:lineRule="auto"/>
              <w:rPr>
                <w:sz w:val="20"/>
                <w:szCs w:val="20"/>
              </w:rPr>
            </w:pPr>
            <w:r w:rsidRPr="0094451D">
              <w:rPr>
                <w:sz w:val="20"/>
                <w:szCs w:val="20"/>
              </w:rPr>
              <w:t xml:space="preserve"> «</w:t>
            </w:r>
            <w:proofErr w:type="spellStart"/>
            <w:r w:rsidRPr="0094451D">
              <w:rPr>
                <w:sz w:val="20"/>
                <w:szCs w:val="20"/>
              </w:rPr>
              <w:t>Капитошка</w:t>
            </w:r>
            <w:proofErr w:type="spellEnd"/>
            <w:r w:rsidRPr="0094451D">
              <w:rPr>
                <w:sz w:val="20"/>
                <w:szCs w:val="20"/>
              </w:rPr>
              <w:t>" Детский танец</w:t>
            </w:r>
          </w:p>
          <w:p w14:paraId="775023EF" w14:textId="77777777" w:rsidR="00546008" w:rsidRPr="003C040A" w:rsidRDefault="00546008" w:rsidP="003C040A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gridSpan w:val="2"/>
            <w:shd w:val="clear" w:color="auto" w:fill="auto"/>
          </w:tcPr>
          <w:p w14:paraId="79684405" w14:textId="77777777" w:rsidR="00546008" w:rsidRPr="0094451D" w:rsidRDefault="00546008" w:rsidP="00E44F8D">
            <w:pPr>
              <w:spacing w:line="276" w:lineRule="auto"/>
              <w:rPr>
                <w:sz w:val="20"/>
                <w:szCs w:val="20"/>
              </w:rPr>
            </w:pPr>
            <w:r w:rsidRPr="0094451D">
              <w:rPr>
                <w:sz w:val="20"/>
                <w:szCs w:val="20"/>
              </w:rPr>
              <w:t>5-8 лет</w:t>
            </w:r>
          </w:p>
          <w:p w14:paraId="30067F2F" w14:textId="77777777" w:rsidR="00546008" w:rsidRPr="0094451D" w:rsidRDefault="00546008" w:rsidP="00E44F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94451D">
              <w:rPr>
                <w:sz w:val="20"/>
                <w:szCs w:val="20"/>
              </w:rPr>
              <w:t>Смешанная группа</w:t>
            </w:r>
          </w:p>
          <w:p w14:paraId="587F8DA5" w14:textId="77777777" w:rsidR="00546008" w:rsidRPr="003C040A" w:rsidRDefault="00546008" w:rsidP="003C040A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shd w:val="clear" w:color="auto" w:fill="auto"/>
          </w:tcPr>
          <w:p w14:paraId="044A0239" w14:textId="77777777" w:rsidR="00546008" w:rsidRPr="0094451D" w:rsidRDefault="00546008" w:rsidP="00E44F8D">
            <w:pPr>
              <w:spacing w:line="276" w:lineRule="auto"/>
              <w:rPr>
                <w:sz w:val="20"/>
                <w:szCs w:val="20"/>
              </w:rPr>
            </w:pPr>
            <w:r w:rsidRPr="0094451D">
              <w:rPr>
                <w:sz w:val="20"/>
                <w:szCs w:val="20"/>
              </w:rPr>
              <w:t>Руководитель-</w:t>
            </w:r>
            <w:proofErr w:type="spellStart"/>
            <w:r w:rsidRPr="0094451D">
              <w:rPr>
                <w:sz w:val="20"/>
                <w:szCs w:val="20"/>
              </w:rPr>
              <w:t>Бахтиярова</w:t>
            </w:r>
            <w:proofErr w:type="spellEnd"/>
            <w:r w:rsidRPr="0094451D">
              <w:rPr>
                <w:sz w:val="20"/>
                <w:szCs w:val="20"/>
              </w:rPr>
              <w:t xml:space="preserve"> </w:t>
            </w:r>
            <w:proofErr w:type="spellStart"/>
            <w:r w:rsidRPr="0094451D">
              <w:rPr>
                <w:sz w:val="20"/>
                <w:szCs w:val="20"/>
              </w:rPr>
              <w:t>Гюльнара</w:t>
            </w:r>
            <w:proofErr w:type="spellEnd"/>
            <w:r w:rsidRPr="0094451D">
              <w:rPr>
                <w:sz w:val="20"/>
                <w:szCs w:val="20"/>
              </w:rPr>
              <w:t xml:space="preserve"> </w:t>
            </w:r>
            <w:proofErr w:type="spellStart"/>
            <w:r w:rsidRPr="0094451D">
              <w:rPr>
                <w:sz w:val="20"/>
                <w:szCs w:val="20"/>
              </w:rPr>
              <w:t>Исмаиловна</w:t>
            </w:r>
            <w:proofErr w:type="spellEnd"/>
          </w:p>
          <w:p w14:paraId="2643F783" w14:textId="77777777" w:rsidR="00546008" w:rsidRPr="0094451D" w:rsidRDefault="00546008" w:rsidP="00E44F8D">
            <w:pPr>
              <w:spacing w:line="276" w:lineRule="auto"/>
              <w:rPr>
                <w:sz w:val="20"/>
                <w:szCs w:val="20"/>
              </w:rPr>
            </w:pPr>
            <w:r w:rsidRPr="0094451D">
              <w:rPr>
                <w:sz w:val="20"/>
                <w:szCs w:val="20"/>
              </w:rPr>
              <w:t>Педагог по народному танцу</w:t>
            </w:r>
          </w:p>
          <w:p w14:paraId="187B15EA" w14:textId="77777777" w:rsidR="00546008" w:rsidRPr="0094451D" w:rsidRDefault="00546008" w:rsidP="00E44F8D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94451D">
              <w:rPr>
                <w:sz w:val="20"/>
                <w:szCs w:val="20"/>
              </w:rPr>
              <w:t>Стельмахович</w:t>
            </w:r>
            <w:proofErr w:type="spellEnd"/>
            <w:r w:rsidRPr="0094451D">
              <w:rPr>
                <w:sz w:val="20"/>
                <w:szCs w:val="20"/>
              </w:rPr>
              <w:t xml:space="preserve"> Юлия Валерьевна</w:t>
            </w:r>
          </w:p>
          <w:p w14:paraId="450463C3" w14:textId="77777777" w:rsidR="00546008" w:rsidRPr="0094451D" w:rsidRDefault="00546008" w:rsidP="00E44F8D">
            <w:pPr>
              <w:spacing w:line="276" w:lineRule="auto"/>
              <w:rPr>
                <w:sz w:val="20"/>
                <w:szCs w:val="20"/>
              </w:rPr>
            </w:pPr>
            <w:r w:rsidRPr="0094451D">
              <w:rPr>
                <w:sz w:val="20"/>
                <w:szCs w:val="20"/>
              </w:rPr>
              <w:t>Педагог по классическому танцу</w:t>
            </w:r>
          </w:p>
          <w:p w14:paraId="5473FAB1" w14:textId="77777777" w:rsidR="00546008" w:rsidRPr="0094451D" w:rsidRDefault="00546008" w:rsidP="00E44F8D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94451D">
              <w:rPr>
                <w:sz w:val="20"/>
                <w:szCs w:val="20"/>
              </w:rPr>
              <w:t>Бахтиярова</w:t>
            </w:r>
            <w:proofErr w:type="spellEnd"/>
            <w:r w:rsidRPr="0094451D">
              <w:rPr>
                <w:sz w:val="20"/>
                <w:szCs w:val="20"/>
              </w:rPr>
              <w:t xml:space="preserve"> </w:t>
            </w:r>
            <w:proofErr w:type="spellStart"/>
            <w:r w:rsidRPr="0094451D">
              <w:rPr>
                <w:sz w:val="20"/>
                <w:szCs w:val="20"/>
              </w:rPr>
              <w:t>Гюльнара</w:t>
            </w:r>
            <w:proofErr w:type="spellEnd"/>
            <w:r w:rsidRPr="0094451D">
              <w:rPr>
                <w:sz w:val="20"/>
                <w:szCs w:val="20"/>
              </w:rPr>
              <w:t xml:space="preserve"> </w:t>
            </w:r>
            <w:proofErr w:type="spellStart"/>
            <w:r w:rsidRPr="0094451D">
              <w:rPr>
                <w:sz w:val="20"/>
                <w:szCs w:val="20"/>
              </w:rPr>
              <w:t>Исмаиловна</w:t>
            </w:r>
            <w:proofErr w:type="spellEnd"/>
          </w:p>
          <w:p w14:paraId="3069DCAB" w14:textId="006543C1" w:rsidR="00546008" w:rsidRPr="003C040A" w:rsidRDefault="00546008" w:rsidP="003C040A">
            <w:pPr>
              <w:rPr>
                <w:sz w:val="20"/>
                <w:szCs w:val="20"/>
              </w:rPr>
            </w:pPr>
            <w:proofErr w:type="spellStart"/>
            <w:r w:rsidRPr="0094451D">
              <w:rPr>
                <w:sz w:val="20"/>
                <w:szCs w:val="20"/>
              </w:rPr>
              <w:t>Концертмейстеры:Брыкова</w:t>
            </w:r>
            <w:proofErr w:type="spellEnd"/>
            <w:r w:rsidRPr="0094451D">
              <w:rPr>
                <w:sz w:val="20"/>
                <w:szCs w:val="20"/>
              </w:rPr>
              <w:t xml:space="preserve"> Любовь </w:t>
            </w:r>
            <w:proofErr w:type="spellStart"/>
            <w:r w:rsidRPr="0094451D">
              <w:rPr>
                <w:sz w:val="20"/>
                <w:szCs w:val="20"/>
              </w:rPr>
              <w:t>Сергеевна.Николадкин</w:t>
            </w:r>
            <w:proofErr w:type="spellEnd"/>
            <w:r w:rsidRPr="0094451D">
              <w:rPr>
                <w:sz w:val="20"/>
                <w:szCs w:val="20"/>
              </w:rPr>
              <w:t xml:space="preserve"> Владимир </w:t>
            </w:r>
            <w:proofErr w:type="spellStart"/>
            <w:r w:rsidRPr="0094451D">
              <w:rPr>
                <w:sz w:val="20"/>
                <w:szCs w:val="20"/>
              </w:rPr>
              <w:t>Генадьевич</w:t>
            </w:r>
            <w:proofErr w:type="spellEnd"/>
          </w:p>
        </w:tc>
      </w:tr>
      <w:tr w:rsidR="00546008" w:rsidRPr="0007149D" w14:paraId="639E5F87" w14:textId="2BEB86C3" w:rsidTr="00E44F8D">
        <w:tc>
          <w:tcPr>
            <w:tcW w:w="11025" w:type="dxa"/>
            <w:gridSpan w:val="9"/>
            <w:shd w:val="clear" w:color="auto" w:fill="auto"/>
          </w:tcPr>
          <w:p w14:paraId="7BAE2A6C" w14:textId="3653B3F8" w:rsidR="00546008" w:rsidRPr="0007149D" w:rsidRDefault="00546008" w:rsidP="0041686B">
            <w:pPr>
              <w:jc w:val="center"/>
              <w:rPr>
                <w:bCs/>
              </w:rPr>
            </w:pPr>
            <w:r w:rsidRPr="0007149D">
              <w:rPr>
                <w:rFonts w:eastAsia="Calibri"/>
                <w:b/>
                <w:bCs/>
                <w:szCs w:val="22"/>
                <w:lang w:eastAsia="en-US"/>
              </w:rPr>
              <w:t>2 младшая группа</w:t>
            </w:r>
            <w:r>
              <w:rPr>
                <w:rFonts w:eastAsia="Calibri"/>
                <w:b/>
                <w:bCs/>
                <w:szCs w:val="22"/>
                <w:lang w:eastAsia="en-US"/>
              </w:rPr>
              <w:t xml:space="preserve"> </w:t>
            </w:r>
            <w:r w:rsidRPr="0007149D">
              <w:rPr>
                <w:rFonts w:eastAsia="Calibri"/>
                <w:b/>
                <w:bCs/>
                <w:szCs w:val="22"/>
                <w:lang w:eastAsia="en-US"/>
              </w:rPr>
              <w:t>(7-9 лет)</w:t>
            </w:r>
          </w:p>
        </w:tc>
      </w:tr>
      <w:tr w:rsidR="00546008" w:rsidRPr="00C61D6A" w14:paraId="0D678EDE" w14:textId="77777777" w:rsidTr="00E44F8D">
        <w:tc>
          <w:tcPr>
            <w:tcW w:w="809" w:type="dxa"/>
            <w:gridSpan w:val="2"/>
            <w:shd w:val="clear" w:color="auto" w:fill="auto"/>
          </w:tcPr>
          <w:p w14:paraId="4DC3A645" w14:textId="77777777" w:rsidR="00546008" w:rsidRPr="00C61D6A" w:rsidRDefault="00546008" w:rsidP="0054600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5CE71F1" w14:textId="32594DDB" w:rsidR="00546008" w:rsidRPr="00DE12F3" w:rsidRDefault="00546008" w:rsidP="003C040A">
            <w:pPr>
              <w:rPr>
                <w:sz w:val="20"/>
                <w:szCs w:val="20"/>
              </w:rPr>
            </w:pPr>
            <w:r w:rsidRPr="00DE12F3">
              <w:rPr>
                <w:sz w:val="20"/>
                <w:szCs w:val="20"/>
              </w:rPr>
              <w:t xml:space="preserve">Образцовый детский хореографический коллектив «Очарование» </w:t>
            </w:r>
            <w:r w:rsidRPr="00DE12F3">
              <w:rPr>
                <w:sz w:val="20"/>
                <w:szCs w:val="20"/>
              </w:rPr>
              <w:lastRenderedPageBreak/>
              <w:t>Группа «Искорки»</w:t>
            </w:r>
          </w:p>
        </w:tc>
        <w:tc>
          <w:tcPr>
            <w:tcW w:w="2418" w:type="dxa"/>
            <w:gridSpan w:val="2"/>
            <w:shd w:val="clear" w:color="auto" w:fill="auto"/>
          </w:tcPr>
          <w:p w14:paraId="6500C30D" w14:textId="0E81CC08" w:rsidR="00546008" w:rsidRPr="00DE12F3" w:rsidRDefault="00546008" w:rsidP="003C040A">
            <w:pPr>
              <w:rPr>
                <w:sz w:val="20"/>
                <w:szCs w:val="20"/>
              </w:rPr>
            </w:pPr>
            <w:r w:rsidRPr="00DE12F3">
              <w:rPr>
                <w:sz w:val="20"/>
                <w:szCs w:val="20"/>
              </w:rPr>
              <w:lastRenderedPageBreak/>
              <w:t>МБУ ДО «Детская школа искусств» г. Менделеевск</w:t>
            </w:r>
          </w:p>
        </w:tc>
        <w:tc>
          <w:tcPr>
            <w:tcW w:w="2364" w:type="dxa"/>
            <w:shd w:val="clear" w:color="auto" w:fill="auto"/>
          </w:tcPr>
          <w:p w14:paraId="6947B744" w14:textId="35461036" w:rsidR="00546008" w:rsidRPr="00DE12F3" w:rsidRDefault="00546008" w:rsidP="003C040A">
            <w:pPr>
              <w:rPr>
                <w:sz w:val="20"/>
                <w:szCs w:val="20"/>
              </w:rPr>
            </w:pPr>
            <w:r w:rsidRPr="00DE12F3">
              <w:rPr>
                <w:sz w:val="20"/>
                <w:szCs w:val="20"/>
              </w:rPr>
              <w:t>Детский танец «Про Красную шапочку и не только…» - 02.34</w:t>
            </w:r>
          </w:p>
        </w:tc>
        <w:tc>
          <w:tcPr>
            <w:tcW w:w="1180" w:type="dxa"/>
            <w:gridSpan w:val="2"/>
            <w:shd w:val="clear" w:color="auto" w:fill="auto"/>
          </w:tcPr>
          <w:p w14:paraId="7F4E9AF8" w14:textId="5A568883" w:rsidR="00546008" w:rsidRPr="00DE12F3" w:rsidRDefault="00546008" w:rsidP="003C040A">
            <w:pPr>
              <w:rPr>
                <w:sz w:val="20"/>
                <w:szCs w:val="20"/>
              </w:rPr>
            </w:pPr>
            <w:r w:rsidRPr="00DE12F3">
              <w:rPr>
                <w:sz w:val="20"/>
                <w:szCs w:val="20"/>
              </w:rPr>
              <w:t>7-8 лет</w:t>
            </w:r>
          </w:p>
        </w:tc>
        <w:tc>
          <w:tcPr>
            <w:tcW w:w="2411" w:type="dxa"/>
            <w:shd w:val="clear" w:color="auto" w:fill="auto"/>
          </w:tcPr>
          <w:p w14:paraId="4F7252BD" w14:textId="3CADE688" w:rsidR="00546008" w:rsidRPr="00DE12F3" w:rsidRDefault="00546008" w:rsidP="003C040A">
            <w:pPr>
              <w:rPr>
                <w:sz w:val="20"/>
                <w:szCs w:val="20"/>
              </w:rPr>
            </w:pPr>
            <w:r w:rsidRPr="00DE12F3">
              <w:rPr>
                <w:sz w:val="20"/>
                <w:szCs w:val="20"/>
              </w:rPr>
              <w:t xml:space="preserve">Руководитель </w:t>
            </w:r>
            <w:proofErr w:type="spellStart"/>
            <w:r w:rsidRPr="00DE12F3">
              <w:rPr>
                <w:sz w:val="20"/>
                <w:szCs w:val="20"/>
              </w:rPr>
              <w:t>Зиннатуллина</w:t>
            </w:r>
            <w:proofErr w:type="spellEnd"/>
            <w:r w:rsidRPr="00DE12F3">
              <w:rPr>
                <w:sz w:val="20"/>
                <w:szCs w:val="20"/>
              </w:rPr>
              <w:t xml:space="preserve"> Гузель </w:t>
            </w:r>
            <w:proofErr w:type="spellStart"/>
            <w:r w:rsidRPr="00DE12F3">
              <w:rPr>
                <w:sz w:val="20"/>
                <w:szCs w:val="20"/>
              </w:rPr>
              <w:t>Афендияровна</w:t>
            </w:r>
            <w:proofErr w:type="spellEnd"/>
            <w:r w:rsidRPr="00DE12F3">
              <w:rPr>
                <w:sz w:val="20"/>
                <w:szCs w:val="20"/>
              </w:rPr>
              <w:t xml:space="preserve"> Концертмейстер Мурзина Полина </w:t>
            </w:r>
            <w:r w:rsidRPr="00DE12F3">
              <w:rPr>
                <w:sz w:val="20"/>
                <w:szCs w:val="20"/>
              </w:rPr>
              <w:lastRenderedPageBreak/>
              <w:t>Ивановна</w:t>
            </w:r>
          </w:p>
        </w:tc>
      </w:tr>
      <w:tr w:rsidR="00546008" w:rsidRPr="00C61D6A" w14:paraId="5DD004DF" w14:textId="77777777" w:rsidTr="00E44F8D">
        <w:tc>
          <w:tcPr>
            <w:tcW w:w="809" w:type="dxa"/>
            <w:gridSpan w:val="2"/>
            <w:shd w:val="clear" w:color="auto" w:fill="auto"/>
          </w:tcPr>
          <w:p w14:paraId="0CE1267E" w14:textId="77777777" w:rsidR="00546008" w:rsidRPr="00C61D6A" w:rsidRDefault="00546008" w:rsidP="0054600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48E5577" w14:textId="06080E3C" w:rsidR="00546008" w:rsidRPr="003C040A" w:rsidRDefault="00546008" w:rsidP="003C04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Образцовый детский коллектив ансамбль танца «Радость»</w:t>
            </w:r>
          </w:p>
        </w:tc>
        <w:tc>
          <w:tcPr>
            <w:tcW w:w="2418" w:type="dxa"/>
            <w:gridSpan w:val="2"/>
            <w:shd w:val="clear" w:color="auto" w:fill="auto"/>
          </w:tcPr>
          <w:p w14:paraId="7E16CB17" w14:textId="77777777" w:rsidR="00546008" w:rsidRPr="0094451D" w:rsidRDefault="00546008" w:rsidP="00E44F8D">
            <w:pPr>
              <w:spacing w:line="276" w:lineRule="auto"/>
              <w:rPr>
                <w:sz w:val="20"/>
                <w:szCs w:val="20"/>
              </w:rPr>
            </w:pPr>
            <w:r w:rsidRPr="0094451D">
              <w:rPr>
                <w:sz w:val="20"/>
                <w:szCs w:val="20"/>
              </w:rPr>
              <w:t>МАУДО «Городской дворец творчества детей и молодежи №1»</w:t>
            </w:r>
          </w:p>
          <w:p w14:paraId="537177B8" w14:textId="77777777" w:rsidR="00546008" w:rsidRPr="003C040A" w:rsidRDefault="00546008" w:rsidP="003C040A">
            <w:pPr>
              <w:rPr>
                <w:sz w:val="20"/>
                <w:szCs w:val="20"/>
              </w:rPr>
            </w:pPr>
          </w:p>
        </w:tc>
        <w:tc>
          <w:tcPr>
            <w:tcW w:w="2364" w:type="dxa"/>
            <w:shd w:val="clear" w:color="auto" w:fill="auto"/>
          </w:tcPr>
          <w:p w14:paraId="430A9E3E" w14:textId="4B7A3381" w:rsidR="00546008" w:rsidRPr="003C040A" w:rsidRDefault="00546008" w:rsidP="003C040A">
            <w:pPr>
              <w:rPr>
                <w:sz w:val="20"/>
                <w:szCs w:val="20"/>
              </w:rPr>
            </w:pPr>
            <w:r w:rsidRPr="0094451D">
              <w:rPr>
                <w:sz w:val="20"/>
                <w:szCs w:val="20"/>
              </w:rPr>
              <w:t>Веснушки» Детский танец</w:t>
            </w:r>
          </w:p>
        </w:tc>
        <w:tc>
          <w:tcPr>
            <w:tcW w:w="1180" w:type="dxa"/>
            <w:gridSpan w:val="2"/>
            <w:shd w:val="clear" w:color="auto" w:fill="auto"/>
          </w:tcPr>
          <w:p w14:paraId="2A16C956" w14:textId="77777777" w:rsidR="00546008" w:rsidRPr="0094451D" w:rsidRDefault="00546008" w:rsidP="00E44F8D">
            <w:pPr>
              <w:spacing w:line="276" w:lineRule="auto"/>
              <w:rPr>
                <w:sz w:val="20"/>
                <w:szCs w:val="20"/>
              </w:rPr>
            </w:pPr>
            <w:r w:rsidRPr="0094451D">
              <w:rPr>
                <w:sz w:val="20"/>
                <w:szCs w:val="20"/>
              </w:rPr>
              <w:t>7-8 лет</w:t>
            </w:r>
          </w:p>
          <w:p w14:paraId="0965868B" w14:textId="77777777" w:rsidR="00546008" w:rsidRPr="003C040A" w:rsidRDefault="00546008" w:rsidP="003C040A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shd w:val="clear" w:color="auto" w:fill="auto"/>
          </w:tcPr>
          <w:p w14:paraId="4736AA2E" w14:textId="77777777" w:rsidR="00546008" w:rsidRPr="0094451D" w:rsidRDefault="00546008" w:rsidP="00E44F8D">
            <w:pPr>
              <w:spacing w:line="276" w:lineRule="auto"/>
              <w:rPr>
                <w:sz w:val="20"/>
                <w:szCs w:val="20"/>
              </w:rPr>
            </w:pPr>
            <w:r w:rsidRPr="0094451D">
              <w:rPr>
                <w:sz w:val="20"/>
                <w:szCs w:val="20"/>
              </w:rPr>
              <w:t>Руководитель-</w:t>
            </w:r>
            <w:proofErr w:type="spellStart"/>
            <w:r w:rsidRPr="0094451D">
              <w:rPr>
                <w:sz w:val="20"/>
                <w:szCs w:val="20"/>
              </w:rPr>
              <w:t>Бахтиярова</w:t>
            </w:r>
            <w:proofErr w:type="spellEnd"/>
            <w:r w:rsidRPr="0094451D">
              <w:rPr>
                <w:sz w:val="20"/>
                <w:szCs w:val="20"/>
              </w:rPr>
              <w:t xml:space="preserve"> </w:t>
            </w:r>
            <w:proofErr w:type="spellStart"/>
            <w:r w:rsidRPr="0094451D">
              <w:rPr>
                <w:sz w:val="20"/>
                <w:szCs w:val="20"/>
              </w:rPr>
              <w:t>Гюльнара</w:t>
            </w:r>
            <w:proofErr w:type="spellEnd"/>
            <w:r w:rsidRPr="0094451D">
              <w:rPr>
                <w:sz w:val="20"/>
                <w:szCs w:val="20"/>
              </w:rPr>
              <w:t xml:space="preserve"> </w:t>
            </w:r>
            <w:proofErr w:type="spellStart"/>
            <w:r w:rsidRPr="0094451D">
              <w:rPr>
                <w:sz w:val="20"/>
                <w:szCs w:val="20"/>
              </w:rPr>
              <w:t>Исмаиловна</w:t>
            </w:r>
            <w:proofErr w:type="spellEnd"/>
          </w:p>
          <w:p w14:paraId="172B7A8F" w14:textId="77777777" w:rsidR="00546008" w:rsidRPr="0094451D" w:rsidRDefault="00546008" w:rsidP="00E44F8D">
            <w:pPr>
              <w:spacing w:line="276" w:lineRule="auto"/>
              <w:rPr>
                <w:sz w:val="20"/>
                <w:szCs w:val="20"/>
              </w:rPr>
            </w:pPr>
            <w:r w:rsidRPr="0094451D">
              <w:rPr>
                <w:sz w:val="20"/>
                <w:szCs w:val="20"/>
              </w:rPr>
              <w:t>Педагог по народному танцу</w:t>
            </w:r>
          </w:p>
          <w:p w14:paraId="7A097D3D" w14:textId="77777777" w:rsidR="00546008" w:rsidRPr="0094451D" w:rsidRDefault="00546008" w:rsidP="00E44F8D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94451D">
              <w:rPr>
                <w:sz w:val="20"/>
                <w:szCs w:val="20"/>
              </w:rPr>
              <w:t>Стельмахович</w:t>
            </w:r>
            <w:proofErr w:type="spellEnd"/>
            <w:r w:rsidRPr="0094451D">
              <w:rPr>
                <w:sz w:val="20"/>
                <w:szCs w:val="20"/>
              </w:rPr>
              <w:t xml:space="preserve"> Юлия Валерьевна</w:t>
            </w:r>
          </w:p>
          <w:p w14:paraId="59167D54" w14:textId="77777777" w:rsidR="00546008" w:rsidRPr="0094451D" w:rsidRDefault="00546008" w:rsidP="00E44F8D">
            <w:pPr>
              <w:spacing w:line="276" w:lineRule="auto"/>
              <w:rPr>
                <w:sz w:val="20"/>
                <w:szCs w:val="20"/>
              </w:rPr>
            </w:pPr>
            <w:r w:rsidRPr="0094451D">
              <w:rPr>
                <w:sz w:val="20"/>
                <w:szCs w:val="20"/>
              </w:rPr>
              <w:t>Педагог по классическому танцу</w:t>
            </w:r>
          </w:p>
          <w:p w14:paraId="4ED2D635" w14:textId="77777777" w:rsidR="00546008" w:rsidRPr="0094451D" w:rsidRDefault="00546008" w:rsidP="00E44F8D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94451D">
              <w:rPr>
                <w:sz w:val="20"/>
                <w:szCs w:val="20"/>
              </w:rPr>
              <w:t>Бахтиярова</w:t>
            </w:r>
            <w:proofErr w:type="spellEnd"/>
            <w:r w:rsidRPr="0094451D">
              <w:rPr>
                <w:sz w:val="20"/>
                <w:szCs w:val="20"/>
              </w:rPr>
              <w:t xml:space="preserve"> </w:t>
            </w:r>
            <w:proofErr w:type="spellStart"/>
            <w:r w:rsidRPr="0094451D">
              <w:rPr>
                <w:sz w:val="20"/>
                <w:szCs w:val="20"/>
              </w:rPr>
              <w:t>Гюльнара</w:t>
            </w:r>
            <w:proofErr w:type="spellEnd"/>
            <w:r w:rsidRPr="0094451D">
              <w:rPr>
                <w:sz w:val="20"/>
                <w:szCs w:val="20"/>
              </w:rPr>
              <w:t xml:space="preserve"> </w:t>
            </w:r>
            <w:proofErr w:type="spellStart"/>
            <w:r w:rsidRPr="0094451D">
              <w:rPr>
                <w:sz w:val="20"/>
                <w:szCs w:val="20"/>
              </w:rPr>
              <w:t>Исмаиловна</w:t>
            </w:r>
            <w:proofErr w:type="spellEnd"/>
          </w:p>
          <w:p w14:paraId="16E74A0E" w14:textId="09708F2A" w:rsidR="00546008" w:rsidRPr="003C040A" w:rsidRDefault="00546008" w:rsidP="003C040A">
            <w:pPr>
              <w:rPr>
                <w:sz w:val="20"/>
                <w:szCs w:val="20"/>
              </w:rPr>
            </w:pPr>
            <w:proofErr w:type="spellStart"/>
            <w:r w:rsidRPr="0094451D">
              <w:rPr>
                <w:sz w:val="20"/>
                <w:szCs w:val="20"/>
              </w:rPr>
              <w:t>Концертмейстеры:Брыкова</w:t>
            </w:r>
            <w:proofErr w:type="spellEnd"/>
            <w:r w:rsidRPr="0094451D">
              <w:rPr>
                <w:sz w:val="20"/>
                <w:szCs w:val="20"/>
              </w:rPr>
              <w:t xml:space="preserve"> Любовь </w:t>
            </w:r>
            <w:proofErr w:type="spellStart"/>
            <w:r w:rsidRPr="0094451D">
              <w:rPr>
                <w:sz w:val="20"/>
                <w:szCs w:val="20"/>
              </w:rPr>
              <w:t>Сергеевна.Николадкин</w:t>
            </w:r>
            <w:proofErr w:type="spellEnd"/>
            <w:r w:rsidRPr="0094451D">
              <w:rPr>
                <w:sz w:val="20"/>
                <w:szCs w:val="20"/>
              </w:rPr>
              <w:t xml:space="preserve"> Владимир Геннадьевич</w:t>
            </w:r>
          </w:p>
        </w:tc>
      </w:tr>
      <w:tr w:rsidR="00546008" w:rsidRPr="00C61D6A" w14:paraId="0EDAC9A9" w14:textId="77777777" w:rsidTr="00E44F8D">
        <w:tc>
          <w:tcPr>
            <w:tcW w:w="809" w:type="dxa"/>
            <w:gridSpan w:val="2"/>
            <w:shd w:val="clear" w:color="auto" w:fill="auto"/>
          </w:tcPr>
          <w:p w14:paraId="5B89C498" w14:textId="77777777" w:rsidR="00546008" w:rsidRPr="00C61D6A" w:rsidRDefault="00546008" w:rsidP="0054600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F47F188" w14:textId="77777777" w:rsidR="00546008" w:rsidRPr="001B47DF" w:rsidRDefault="00546008" w:rsidP="00E44F8D">
            <w:pPr>
              <w:rPr>
                <w:sz w:val="20"/>
                <w:szCs w:val="20"/>
              </w:rPr>
            </w:pPr>
            <w:r w:rsidRPr="001B47DF">
              <w:rPr>
                <w:sz w:val="20"/>
                <w:szCs w:val="20"/>
              </w:rPr>
              <w:t>Ансамбль «</w:t>
            </w:r>
            <w:proofErr w:type="spellStart"/>
            <w:r w:rsidRPr="001B47DF">
              <w:rPr>
                <w:sz w:val="20"/>
                <w:szCs w:val="20"/>
              </w:rPr>
              <w:t>Уен</w:t>
            </w:r>
            <w:proofErr w:type="spellEnd"/>
            <w:r w:rsidRPr="001B47DF">
              <w:rPr>
                <w:sz w:val="20"/>
                <w:szCs w:val="20"/>
              </w:rPr>
              <w:t>»</w:t>
            </w:r>
          </w:p>
        </w:tc>
        <w:tc>
          <w:tcPr>
            <w:tcW w:w="2418" w:type="dxa"/>
            <w:gridSpan w:val="2"/>
            <w:shd w:val="clear" w:color="auto" w:fill="auto"/>
          </w:tcPr>
          <w:p w14:paraId="1609C0FB" w14:textId="77777777" w:rsidR="00546008" w:rsidRPr="001B47DF" w:rsidRDefault="00546008" w:rsidP="00E44F8D">
            <w:pPr>
              <w:rPr>
                <w:sz w:val="20"/>
                <w:szCs w:val="20"/>
              </w:rPr>
            </w:pPr>
            <w:r w:rsidRPr="001B47DF">
              <w:rPr>
                <w:sz w:val="20"/>
                <w:szCs w:val="20"/>
              </w:rPr>
              <w:t>МБУ ДО «Дом детского творчества г. Мензелинска РТ».</w:t>
            </w:r>
          </w:p>
        </w:tc>
        <w:tc>
          <w:tcPr>
            <w:tcW w:w="2364" w:type="dxa"/>
            <w:shd w:val="clear" w:color="auto" w:fill="auto"/>
          </w:tcPr>
          <w:p w14:paraId="0F3D171B" w14:textId="77777777" w:rsidR="00546008" w:rsidRPr="001B47DF" w:rsidRDefault="00546008" w:rsidP="00E44F8D">
            <w:pPr>
              <w:rPr>
                <w:sz w:val="20"/>
                <w:szCs w:val="20"/>
              </w:rPr>
            </w:pPr>
            <w:r w:rsidRPr="001B47DF">
              <w:rPr>
                <w:sz w:val="20"/>
                <w:szCs w:val="20"/>
              </w:rPr>
              <w:t>Хореография, детский танец «</w:t>
            </w:r>
            <w:proofErr w:type="spellStart"/>
            <w:r w:rsidRPr="001B47DF">
              <w:rPr>
                <w:sz w:val="20"/>
                <w:szCs w:val="20"/>
              </w:rPr>
              <w:t>Тамчы</w:t>
            </w:r>
            <w:proofErr w:type="spellEnd"/>
            <w:r w:rsidRPr="001B47DF">
              <w:rPr>
                <w:sz w:val="20"/>
                <w:szCs w:val="20"/>
              </w:rPr>
              <w:t>», продолжительность 2мин 45сек</w:t>
            </w:r>
          </w:p>
        </w:tc>
        <w:tc>
          <w:tcPr>
            <w:tcW w:w="1180" w:type="dxa"/>
            <w:gridSpan w:val="2"/>
            <w:shd w:val="clear" w:color="auto" w:fill="auto"/>
          </w:tcPr>
          <w:p w14:paraId="35AC29F2" w14:textId="77777777" w:rsidR="00546008" w:rsidRPr="001B47DF" w:rsidRDefault="00546008" w:rsidP="00E44F8D">
            <w:pPr>
              <w:rPr>
                <w:sz w:val="20"/>
                <w:szCs w:val="20"/>
              </w:rPr>
            </w:pPr>
            <w:r w:rsidRPr="001B47DF">
              <w:rPr>
                <w:sz w:val="20"/>
                <w:szCs w:val="20"/>
              </w:rPr>
              <w:t>вторая младшая</w:t>
            </w:r>
          </w:p>
        </w:tc>
        <w:tc>
          <w:tcPr>
            <w:tcW w:w="2411" w:type="dxa"/>
            <w:shd w:val="clear" w:color="auto" w:fill="auto"/>
          </w:tcPr>
          <w:p w14:paraId="28D1F92A" w14:textId="77777777" w:rsidR="00546008" w:rsidRPr="001B47DF" w:rsidRDefault="00546008" w:rsidP="00E44F8D">
            <w:pPr>
              <w:rPr>
                <w:sz w:val="20"/>
                <w:szCs w:val="20"/>
              </w:rPr>
            </w:pPr>
            <w:proofErr w:type="spellStart"/>
            <w:r w:rsidRPr="001B47DF">
              <w:rPr>
                <w:sz w:val="20"/>
                <w:szCs w:val="20"/>
              </w:rPr>
              <w:t>Биктагирова</w:t>
            </w:r>
            <w:proofErr w:type="spellEnd"/>
            <w:r w:rsidRPr="001B47DF">
              <w:rPr>
                <w:sz w:val="20"/>
                <w:szCs w:val="20"/>
              </w:rPr>
              <w:t xml:space="preserve"> Роза Александровна</w:t>
            </w:r>
          </w:p>
          <w:p w14:paraId="1A508857" w14:textId="023A36D9" w:rsidR="00546008" w:rsidRPr="001B47DF" w:rsidRDefault="00546008" w:rsidP="00E44F8D">
            <w:pPr>
              <w:rPr>
                <w:sz w:val="20"/>
                <w:szCs w:val="20"/>
              </w:rPr>
            </w:pPr>
          </w:p>
        </w:tc>
      </w:tr>
      <w:tr w:rsidR="00546008" w:rsidRPr="00C61D6A" w14:paraId="7247392E" w14:textId="77777777" w:rsidTr="00E44F8D">
        <w:tc>
          <w:tcPr>
            <w:tcW w:w="809" w:type="dxa"/>
            <w:gridSpan w:val="2"/>
            <w:shd w:val="clear" w:color="auto" w:fill="auto"/>
          </w:tcPr>
          <w:p w14:paraId="162E729E" w14:textId="77777777" w:rsidR="00546008" w:rsidRPr="00C61D6A" w:rsidRDefault="00546008" w:rsidP="0054600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EEFE075" w14:textId="77777777" w:rsidR="00546008" w:rsidRPr="00DE12F3" w:rsidRDefault="00546008" w:rsidP="00E44F8D">
            <w:pPr>
              <w:rPr>
                <w:sz w:val="20"/>
                <w:szCs w:val="20"/>
              </w:rPr>
            </w:pPr>
            <w:r w:rsidRPr="00DE12F3">
              <w:rPr>
                <w:sz w:val="20"/>
                <w:szCs w:val="20"/>
              </w:rPr>
              <w:t>Хореографический ансамбль «</w:t>
            </w:r>
            <w:proofErr w:type="spellStart"/>
            <w:r w:rsidRPr="00DE12F3">
              <w:rPr>
                <w:sz w:val="20"/>
                <w:szCs w:val="20"/>
              </w:rPr>
              <w:t>Шатлык</w:t>
            </w:r>
            <w:proofErr w:type="spellEnd"/>
            <w:r w:rsidRPr="00DE12F3">
              <w:rPr>
                <w:sz w:val="20"/>
                <w:szCs w:val="20"/>
              </w:rPr>
              <w:t>»</w:t>
            </w:r>
          </w:p>
        </w:tc>
        <w:tc>
          <w:tcPr>
            <w:tcW w:w="2418" w:type="dxa"/>
            <w:gridSpan w:val="2"/>
            <w:shd w:val="clear" w:color="auto" w:fill="auto"/>
          </w:tcPr>
          <w:p w14:paraId="23829FCE" w14:textId="77777777" w:rsidR="00546008" w:rsidRPr="00DE12F3" w:rsidRDefault="00546008" w:rsidP="00E44F8D">
            <w:pPr>
              <w:rPr>
                <w:sz w:val="20"/>
                <w:szCs w:val="20"/>
              </w:rPr>
            </w:pPr>
            <w:r w:rsidRPr="00DE12F3">
              <w:rPr>
                <w:sz w:val="20"/>
                <w:szCs w:val="20"/>
              </w:rPr>
              <w:t xml:space="preserve">МБУ ДО «Детская школа искусств», Менделеевского Муниципального района </w:t>
            </w:r>
          </w:p>
        </w:tc>
        <w:tc>
          <w:tcPr>
            <w:tcW w:w="2364" w:type="dxa"/>
            <w:shd w:val="clear" w:color="auto" w:fill="auto"/>
          </w:tcPr>
          <w:p w14:paraId="65395742" w14:textId="77777777" w:rsidR="00546008" w:rsidRPr="00DE12F3" w:rsidRDefault="00546008" w:rsidP="00E44F8D">
            <w:pPr>
              <w:rPr>
                <w:sz w:val="20"/>
                <w:szCs w:val="20"/>
              </w:rPr>
            </w:pPr>
            <w:r w:rsidRPr="00DE12F3">
              <w:rPr>
                <w:sz w:val="20"/>
                <w:szCs w:val="20"/>
              </w:rPr>
              <w:t>детский танец «Колыбельная»</w:t>
            </w:r>
          </w:p>
        </w:tc>
        <w:tc>
          <w:tcPr>
            <w:tcW w:w="1180" w:type="dxa"/>
            <w:gridSpan w:val="2"/>
            <w:shd w:val="clear" w:color="auto" w:fill="auto"/>
          </w:tcPr>
          <w:p w14:paraId="63D56C5F" w14:textId="77777777" w:rsidR="00546008" w:rsidRPr="00DE12F3" w:rsidRDefault="00546008" w:rsidP="00E44F8D">
            <w:pPr>
              <w:rPr>
                <w:sz w:val="20"/>
                <w:szCs w:val="20"/>
              </w:rPr>
            </w:pPr>
            <w:r w:rsidRPr="00DE12F3">
              <w:rPr>
                <w:sz w:val="20"/>
                <w:szCs w:val="20"/>
              </w:rPr>
              <w:t>7-9 лет</w:t>
            </w:r>
          </w:p>
        </w:tc>
        <w:tc>
          <w:tcPr>
            <w:tcW w:w="2411" w:type="dxa"/>
            <w:shd w:val="clear" w:color="auto" w:fill="auto"/>
          </w:tcPr>
          <w:p w14:paraId="0DAB59D9" w14:textId="77777777" w:rsidR="00546008" w:rsidRPr="00DE12F3" w:rsidRDefault="00546008" w:rsidP="00E44F8D">
            <w:pPr>
              <w:rPr>
                <w:sz w:val="20"/>
                <w:szCs w:val="20"/>
              </w:rPr>
            </w:pPr>
            <w:r w:rsidRPr="00DE12F3">
              <w:rPr>
                <w:sz w:val="20"/>
                <w:szCs w:val="20"/>
              </w:rPr>
              <w:t xml:space="preserve">Смирнова </w:t>
            </w:r>
            <w:proofErr w:type="spellStart"/>
            <w:r w:rsidRPr="00DE12F3">
              <w:rPr>
                <w:sz w:val="20"/>
                <w:szCs w:val="20"/>
              </w:rPr>
              <w:t>Дарина</w:t>
            </w:r>
            <w:proofErr w:type="spellEnd"/>
            <w:r w:rsidRPr="00DE12F3">
              <w:rPr>
                <w:sz w:val="20"/>
                <w:szCs w:val="20"/>
              </w:rPr>
              <w:t xml:space="preserve"> Семеновна </w:t>
            </w:r>
          </w:p>
          <w:p w14:paraId="01A28B70" w14:textId="77777777" w:rsidR="00546008" w:rsidRPr="00DE12F3" w:rsidRDefault="00546008" w:rsidP="00E44F8D">
            <w:pPr>
              <w:rPr>
                <w:sz w:val="20"/>
                <w:szCs w:val="20"/>
              </w:rPr>
            </w:pPr>
            <w:proofErr w:type="spellStart"/>
            <w:r w:rsidRPr="00DE12F3">
              <w:rPr>
                <w:sz w:val="20"/>
                <w:szCs w:val="20"/>
              </w:rPr>
              <w:t>Хурматуллина</w:t>
            </w:r>
            <w:proofErr w:type="spellEnd"/>
            <w:r w:rsidRPr="00DE12F3">
              <w:rPr>
                <w:sz w:val="20"/>
                <w:szCs w:val="20"/>
              </w:rPr>
              <w:t xml:space="preserve"> Надежда Александровна  </w:t>
            </w:r>
          </w:p>
        </w:tc>
      </w:tr>
      <w:tr w:rsidR="00546008" w:rsidRPr="00C61D6A" w14:paraId="39A86363" w14:textId="77777777" w:rsidTr="00E44F8D">
        <w:trPr>
          <w:trHeight w:val="531"/>
        </w:trPr>
        <w:tc>
          <w:tcPr>
            <w:tcW w:w="809" w:type="dxa"/>
            <w:gridSpan w:val="2"/>
            <w:shd w:val="clear" w:color="auto" w:fill="auto"/>
          </w:tcPr>
          <w:p w14:paraId="6384C95E" w14:textId="77777777" w:rsidR="00546008" w:rsidRPr="00C61D6A" w:rsidRDefault="00546008" w:rsidP="0054600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82E1760" w14:textId="77777777" w:rsidR="00546008" w:rsidRPr="003C040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Ансамбль танца «Счастье»</w:t>
            </w:r>
          </w:p>
        </w:tc>
        <w:tc>
          <w:tcPr>
            <w:tcW w:w="2418" w:type="dxa"/>
            <w:gridSpan w:val="2"/>
            <w:shd w:val="clear" w:color="auto" w:fill="auto"/>
          </w:tcPr>
          <w:p w14:paraId="1B43C439" w14:textId="77777777" w:rsidR="00546008" w:rsidRPr="003C040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МБУДО «Дом детского творчества» ЗМР РТ</w:t>
            </w:r>
          </w:p>
        </w:tc>
        <w:tc>
          <w:tcPr>
            <w:tcW w:w="2364" w:type="dxa"/>
            <w:shd w:val="clear" w:color="auto" w:fill="auto"/>
          </w:tcPr>
          <w:p w14:paraId="11CB8C69" w14:textId="77777777" w:rsidR="00546008" w:rsidRPr="003C040A" w:rsidRDefault="00546008" w:rsidP="00E44F8D">
            <w:pPr>
              <w:jc w:val="both"/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Народный танец «Бас але» 3 мин</w:t>
            </w:r>
          </w:p>
          <w:p w14:paraId="48D6597B" w14:textId="77777777" w:rsidR="00546008" w:rsidRPr="003C040A" w:rsidRDefault="00546008" w:rsidP="00E44F8D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gridSpan w:val="2"/>
            <w:shd w:val="clear" w:color="auto" w:fill="auto"/>
          </w:tcPr>
          <w:p w14:paraId="6233AC82" w14:textId="77777777" w:rsidR="00546008" w:rsidRPr="003C040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 xml:space="preserve">2 Младшая группа </w:t>
            </w:r>
          </w:p>
          <w:p w14:paraId="736DD57C" w14:textId="77777777" w:rsidR="00546008" w:rsidRPr="003C040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7-9 лет</w:t>
            </w:r>
          </w:p>
        </w:tc>
        <w:tc>
          <w:tcPr>
            <w:tcW w:w="2411" w:type="dxa"/>
            <w:shd w:val="clear" w:color="auto" w:fill="auto"/>
          </w:tcPr>
          <w:p w14:paraId="57A3E337" w14:textId="77777777" w:rsidR="00546008" w:rsidRPr="003C040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 xml:space="preserve">Руководитель </w:t>
            </w:r>
            <w:proofErr w:type="spellStart"/>
            <w:r w:rsidRPr="003C040A">
              <w:rPr>
                <w:sz w:val="20"/>
                <w:szCs w:val="20"/>
              </w:rPr>
              <w:t>Калимуллина</w:t>
            </w:r>
            <w:proofErr w:type="spellEnd"/>
            <w:r w:rsidRPr="003C040A">
              <w:rPr>
                <w:sz w:val="20"/>
                <w:szCs w:val="20"/>
              </w:rPr>
              <w:t xml:space="preserve"> Венера </w:t>
            </w:r>
            <w:proofErr w:type="spellStart"/>
            <w:r w:rsidRPr="003C040A">
              <w:rPr>
                <w:sz w:val="20"/>
                <w:szCs w:val="20"/>
              </w:rPr>
              <w:t>Рафисовна</w:t>
            </w:r>
            <w:proofErr w:type="spellEnd"/>
          </w:p>
          <w:p w14:paraId="4550A7D8" w14:textId="77777777" w:rsidR="00546008" w:rsidRPr="003C040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Концертмейстер Попова Лидия Николаевна</w:t>
            </w:r>
          </w:p>
        </w:tc>
      </w:tr>
      <w:tr w:rsidR="00546008" w:rsidRPr="00C61D6A" w14:paraId="70BF4977" w14:textId="77777777" w:rsidTr="00E44F8D">
        <w:tc>
          <w:tcPr>
            <w:tcW w:w="809" w:type="dxa"/>
            <w:gridSpan w:val="2"/>
            <w:shd w:val="clear" w:color="auto" w:fill="auto"/>
          </w:tcPr>
          <w:p w14:paraId="2199681D" w14:textId="77777777" w:rsidR="00546008" w:rsidRPr="00C61D6A" w:rsidRDefault="00546008" w:rsidP="0054600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53BEAF1" w14:textId="77777777" w:rsidR="00546008" w:rsidRPr="005770B5" w:rsidRDefault="00546008" w:rsidP="00E44F8D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770B5">
              <w:rPr>
                <w:sz w:val="20"/>
                <w:szCs w:val="20"/>
              </w:rPr>
              <w:t>Сводный хореографический коллектив «Радуга»</w:t>
            </w:r>
          </w:p>
        </w:tc>
        <w:tc>
          <w:tcPr>
            <w:tcW w:w="2418" w:type="dxa"/>
            <w:gridSpan w:val="2"/>
            <w:shd w:val="clear" w:color="auto" w:fill="auto"/>
          </w:tcPr>
          <w:p w14:paraId="36B0E130" w14:textId="77777777" w:rsidR="00546008" w:rsidRPr="005770B5" w:rsidRDefault="00546008" w:rsidP="00E44F8D">
            <w:pPr>
              <w:rPr>
                <w:sz w:val="20"/>
                <w:szCs w:val="20"/>
              </w:rPr>
            </w:pPr>
            <w:r w:rsidRPr="005770B5">
              <w:rPr>
                <w:sz w:val="20"/>
                <w:szCs w:val="20"/>
              </w:rPr>
              <w:t xml:space="preserve">МБУДО «ЦВР» </w:t>
            </w:r>
            <w:proofErr w:type="spellStart"/>
            <w:r w:rsidRPr="005770B5">
              <w:rPr>
                <w:sz w:val="20"/>
                <w:szCs w:val="20"/>
              </w:rPr>
              <w:t>Тукаевского</w:t>
            </w:r>
            <w:proofErr w:type="spellEnd"/>
            <w:r w:rsidRPr="005770B5">
              <w:rPr>
                <w:sz w:val="20"/>
                <w:szCs w:val="20"/>
              </w:rPr>
              <w:t xml:space="preserve"> муниципального района РТ</w:t>
            </w:r>
          </w:p>
          <w:p w14:paraId="3ABBCCC6" w14:textId="77777777" w:rsidR="00546008" w:rsidRPr="005770B5" w:rsidRDefault="00546008" w:rsidP="00E44F8D">
            <w:pPr>
              <w:rPr>
                <w:sz w:val="20"/>
                <w:szCs w:val="20"/>
              </w:rPr>
            </w:pPr>
            <w:r w:rsidRPr="005770B5">
              <w:rPr>
                <w:sz w:val="20"/>
                <w:szCs w:val="20"/>
              </w:rPr>
              <w:t>МБУ ДО «ДШИ»</w:t>
            </w:r>
          </w:p>
          <w:p w14:paraId="51AB95B4" w14:textId="77777777" w:rsidR="00546008" w:rsidRPr="005770B5" w:rsidRDefault="00546008" w:rsidP="00E44F8D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proofErr w:type="spellStart"/>
            <w:r w:rsidRPr="005770B5">
              <w:rPr>
                <w:sz w:val="20"/>
                <w:szCs w:val="20"/>
              </w:rPr>
              <w:t>Тукаевского</w:t>
            </w:r>
            <w:proofErr w:type="spellEnd"/>
            <w:r w:rsidRPr="005770B5">
              <w:rPr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2364" w:type="dxa"/>
            <w:shd w:val="clear" w:color="auto" w:fill="auto"/>
          </w:tcPr>
          <w:p w14:paraId="3E9B090F" w14:textId="77777777" w:rsidR="00546008" w:rsidRPr="005770B5" w:rsidRDefault="00546008" w:rsidP="00E44F8D">
            <w:pPr>
              <w:rPr>
                <w:sz w:val="20"/>
                <w:szCs w:val="20"/>
              </w:rPr>
            </w:pPr>
            <w:r w:rsidRPr="005770B5">
              <w:rPr>
                <w:sz w:val="20"/>
                <w:szCs w:val="20"/>
              </w:rPr>
              <w:t>Народно-стилизованный танец «Раз калинка, два калинка»</w:t>
            </w:r>
          </w:p>
          <w:p w14:paraId="5CB76927" w14:textId="77777777" w:rsidR="00546008" w:rsidRPr="005770B5" w:rsidRDefault="00546008" w:rsidP="00E44F8D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770B5">
              <w:rPr>
                <w:sz w:val="20"/>
                <w:szCs w:val="20"/>
              </w:rPr>
              <w:t>3мин 07 сек</w:t>
            </w:r>
          </w:p>
        </w:tc>
        <w:tc>
          <w:tcPr>
            <w:tcW w:w="1180" w:type="dxa"/>
            <w:gridSpan w:val="2"/>
            <w:shd w:val="clear" w:color="auto" w:fill="auto"/>
          </w:tcPr>
          <w:p w14:paraId="0349DBCE" w14:textId="77777777" w:rsidR="00546008" w:rsidRPr="005770B5" w:rsidRDefault="00546008" w:rsidP="00E44F8D">
            <w:pPr>
              <w:rPr>
                <w:sz w:val="20"/>
                <w:szCs w:val="20"/>
              </w:rPr>
            </w:pPr>
            <w:r w:rsidRPr="005770B5">
              <w:rPr>
                <w:sz w:val="20"/>
                <w:szCs w:val="20"/>
              </w:rPr>
              <w:t>Сборный состав</w:t>
            </w:r>
          </w:p>
          <w:p w14:paraId="4382311F" w14:textId="77777777" w:rsidR="00546008" w:rsidRPr="005770B5" w:rsidRDefault="00546008" w:rsidP="00E44F8D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770B5">
              <w:rPr>
                <w:sz w:val="20"/>
                <w:szCs w:val="20"/>
              </w:rPr>
              <w:t>7-10 лет</w:t>
            </w:r>
          </w:p>
        </w:tc>
        <w:tc>
          <w:tcPr>
            <w:tcW w:w="2411" w:type="dxa"/>
            <w:shd w:val="clear" w:color="auto" w:fill="auto"/>
          </w:tcPr>
          <w:p w14:paraId="74A35072" w14:textId="77777777" w:rsidR="00546008" w:rsidRPr="005770B5" w:rsidRDefault="00546008" w:rsidP="00E44F8D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770B5">
              <w:rPr>
                <w:sz w:val="20"/>
                <w:szCs w:val="20"/>
              </w:rPr>
              <w:t xml:space="preserve">Иванова Екатерина Михайловна </w:t>
            </w:r>
          </w:p>
        </w:tc>
      </w:tr>
      <w:tr w:rsidR="00546008" w:rsidRPr="00C61D6A" w14:paraId="73373F22" w14:textId="77777777" w:rsidTr="00E44F8D">
        <w:trPr>
          <w:trHeight w:val="531"/>
        </w:trPr>
        <w:tc>
          <w:tcPr>
            <w:tcW w:w="809" w:type="dxa"/>
            <w:gridSpan w:val="2"/>
            <w:shd w:val="clear" w:color="auto" w:fill="auto"/>
          </w:tcPr>
          <w:p w14:paraId="208C74FA" w14:textId="77777777" w:rsidR="00546008" w:rsidRPr="00C61D6A" w:rsidRDefault="00546008" w:rsidP="0054600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7704DFF" w14:textId="78358AD5" w:rsidR="00546008" w:rsidRPr="008A301F" w:rsidRDefault="00546008" w:rsidP="008A301F">
            <w:pPr>
              <w:rPr>
                <w:sz w:val="20"/>
                <w:szCs w:val="20"/>
              </w:rPr>
            </w:pPr>
            <w:r w:rsidRPr="008A301F">
              <w:rPr>
                <w:sz w:val="20"/>
                <w:szCs w:val="20"/>
              </w:rPr>
              <w:t xml:space="preserve">Детский хореографический коллектив «Каприз» </w:t>
            </w:r>
          </w:p>
        </w:tc>
        <w:tc>
          <w:tcPr>
            <w:tcW w:w="2418" w:type="dxa"/>
            <w:gridSpan w:val="2"/>
            <w:shd w:val="clear" w:color="auto" w:fill="auto"/>
          </w:tcPr>
          <w:p w14:paraId="046A7AFD" w14:textId="391BF694" w:rsidR="00546008" w:rsidRPr="008A301F" w:rsidRDefault="00546008" w:rsidP="008A301F">
            <w:pPr>
              <w:rPr>
                <w:sz w:val="20"/>
                <w:szCs w:val="20"/>
              </w:rPr>
            </w:pPr>
            <w:r w:rsidRPr="008A301F">
              <w:rPr>
                <w:sz w:val="20"/>
                <w:szCs w:val="20"/>
              </w:rPr>
              <w:t xml:space="preserve">МБУ  ДО «Детская школа искусств» </w:t>
            </w:r>
            <w:proofErr w:type="spellStart"/>
            <w:r w:rsidRPr="008A301F">
              <w:rPr>
                <w:sz w:val="20"/>
                <w:szCs w:val="20"/>
              </w:rPr>
              <w:t>г.Заинск</w:t>
            </w:r>
            <w:proofErr w:type="spellEnd"/>
          </w:p>
        </w:tc>
        <w:tc>
          <w:tcPr>
            <w:tcW w:w="2364" w:type="dxa"/>
            <w:shd w:val="clear" w:color="auto" w:fill="auto"/>
          </w:tcPr>
          <w:p w14:paraId="00CF6682" w14:textId="1B7316C8" w:rsidR="00546008" w:rsidRPr="008A301F" w:rsidRDefault="00546008" w:rsidP="008A301F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8A301F">
              <w:rPr>
                <w:sz w:val="20"/>
                <w:szCs w:val="20"/>
              </w:rPr>
              <w:t xml:space="preserve"> (эстрадный танец)</w:t>
            </w:r>
          </w:p>
          <w:p w14:paraId="2F9C3B6E" w14:textId="77777777" w:rsidR="00546008" w:rsidRPr="008A301F" w:rsidRDefault="00546008" w:rsidP="008A301F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8A301F">
              <w:rPr>
                <w:sz w:val="20"/>
                <w:szCs w:val="20"/>
              </w:rPr>
              <w:t>«Снежный бум»</w:t>
            </w:r>
          </w:p>
          <w:p w14:paraId="5BE335BD" w14:textId="17A0B944" w:rsidR="00546008" w:rsidRPr="008A301F" w:rsidRDefault="00546008" w:rsidP="008A301F">
            <w:pPr>
              <w:rPr>
                <w:sz w:val="20"/>
                <w:szCs w:val="20"/>
              </w:rPr>
            </w:pPr>
            <w:r w:rsidRPr="008A301F">
              <w:rPr>
                <w:sz w:val="20"/>
                <w:szCs w:val="20"/>
              </w:rPr>
              <w:t>3.00</w:t>
            </w:r>
          </w:p>
        </w:tc>
        <w:tc>
          <w:tcPr>
            <w:tcW w:w="1180" w:type="dxa"/>
            <w:gridSpan w:val="2"/>
            <w:shd w:val="clear" w:color="auto" w:fill="auto"/>
          </w:tcPr>
          <w:p w14:paraId="36916D0D" w14:textId="59E0DCFA" w:rsidR="00546008" w:rsidRPr="008A301F" w:rsidRDefault="00546008" w:rsidP="008A301F">
            <w:pPr>
              <w:rPr>
                <w:sz w:val="20"/>
                <w:szCs w:val="20"/>
              </w:rPr>
            </w:pPr>
            <w:r w:rsidRPr="008A301F">
              <w:rPr>
                <w:sz w:val="20"/>
                <w:szCs w:val="20"/>
              </w:rPr>
              <w:t>6-7лет</w:t>
            </w:r>
          </w:p>
        </w:tc>
        <w:tc>
          <w:tcPr>
            <w:tcW w:w="2411" w:type="dxa"/>
            <w:shd w:val="clear" w:color="auto" w:fill="auto"/>
          </w:tcPr>
          <w:p w14:paraId="5A587A98" w14:textId="77777777" w:rsidR="00546008" w:rsidRPr="008A301F" w:rsidRDefault="00546008" w:rsidP="008A301F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8A301F">
              <w:rPr>
                <w:sz w:val="20"/>
                <w:szCs w:val="20"/>
              </w:rPr>
              <w:t>Маркелова Роза Альбертовна</w:t>
            </w:r>
          </w:p>
          <w:p w14:paraId="28B48B08" w14:textId="14506205" w:rsidR="00546008" w:rsidRPr="008A301F" w:rsidRDefault="00546008" w:rsidP="008A301F">
            <w:pPr>
              <w:rPr>
                <w:sz w:val="20"/>
                <w:szCs w:val="20"/>
              </w:rPr>
            </w:pPr>
          </w:p>
        </w:tc>
      </w:tr>
      <w:tr w:rsidR="00546008" w:rsidRPr="00C61D6A" w14:paraId="6540A332" w14:textId="77777777" w:rsidTr="00E44F8D">
        <w:tc>
          <w:tcPr>
            <w:tcW w:w="809" w:type="dxa"/>
            <w:gridSpan w:val="2"/>
            <w:shd w:val="clear" w:color="auto" w:fill="auto"/>
          </w:tcPr>
          <w:p w14:paraId="19C6B1FC" w14:textId="77777777" w:rsidR="00546008" w:rsidRPr="00C61D6A" w:rsidRDefault="00546008" w:rsidP="0054600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6A6CB83" w14:textId="77777777" w:rsidR="00546008" w:rsidRPr="00DE12F3" w:rsidRDefault="00546008" w:rsidP="00E44F8D">
            <w:pPr>
              <w:rPr>
                <w:sz w:val="20"/>
                <w:szCs w:val="20"/>
              </w:rPr>
            </w:pPr>
            <w:r w:rsidRPr="00DE12F3">
              <w:rPr>
                <w:sz w:val="20"/>
                <w:szCs w:val="20"/>
              </w:rPr>
              <w:t>Образцовый детский хореографический коллектив «Очарование»</w:t>
            </w:r>
          </w:p>
        </w:tc>
        <w:tc>
          <w:tcPr>
            <w:tcW w:w="2418" w:type="dxa"/>
            <w:gridSpan w:val="2"/>
            <w:shd w:val="clear" w:color="auto" w:fill="auto"/>
          </w:tcPr>
          <w:p w14:paraId="77DA5EEA" w14:textId="77777777" w:rsidR="00546008" w:rsidRPr="00DE12F3" w:rsidRDefault="00546008" w:rsidP="00E44F8D">
            <w:pPr>
              <w:rPr>
                <w:sz w:val="20"/>
                <w:szCs w:val="20"/>
              </w:rPr>
            </w:pPr>
            <w:r w:rsidRPr="00DE12F3">
              <w:rPr>
                <w:sz w:val="20"/>
                <w:szCs w:val="20"/>
              </w:rPr>
              <w:t>МБУ ДО «Детская школа искусств» г. Менделеевск</w:t>
            </w:r>
          </w:p>
        </w:tc>
        <w:tc>
          <w:tcPr>
            <w:tcW w:w="2364" w:type="dxa"/>
            <w:shd w:val="clear" w:color="auto" w:fill="auto"/>
          </w:tcPr>
          <w:p w14:paraId="0F7840CE" w14:textId="77777777" w:rsidR="00546008" w:rsidRPr="00DE12F3" w:rsidRDefault="00546008" w:rsidP="00E44F8D">
            <w:pPr>
              <w:rPr>
                <w:sz w:val="20"/>
                <w:szCs w:val="20"/>
              </w:rPr>
            </w:pPr>
            <w:r w:rsidRPr="00DE12F3">
              <w:rPr>
                <w:sz w:val="20"/>
                <w:szCs w:val="20"/>
              </w:rPr>
              <w:t>Детский танец «Мультяшная история» - 04.19</w:t>
            </w:r>
          </w:p>
        </w:tc>
        <w:tc>
          <w:tcPr>
            <w:tcW w:w="1180" w:type="dxa"/>
            <w:gridSpan w:val="2"/>
            <w:shd w:val="clear" w:color="auto" w:fill="auto"/>
          </w:tcPr>
          <w:p w14:paraId="135AD3D0" w14:textId="77777777" w:rsidR="00546008" w:rsidRPr="00DE12F3" w:rsidRDefault="00546008" w:rsidP="00E44F8D">
            <w:pPr>
              <w:rPr>
                <w:sz w:val="20"/>
                <w:szCs w:val="20"/>
              </w:rPr>
            </w:pPr>
            <w:r w:rsidRPr="00DE12F3">
              <w:rPr>
                <w:sz w:val="20"/>
                <w:szCs w:val="20"/>
              </w:rPr>
              <w:t xml:space="preserve"> 8-9 лет</w:t>
            </w:r>
          </w:p>
        </w:tc>
        <w:tc>
          <w:tcPr>
            <w:tcW w:w="2411" w:type="dxa"/>
            <w:shd w:val="clear" w:color="auto" w:fill="auto"/>
          </w:tcPr>
          <w:p w14:paraId="1E7C9626" w14:textId="77777777" w:rsidR="00546008" w:rsidRPr="00DE12F3" w:rsidRDefault="00546008" w:rsidP="00E44F8D">
            <w:pPr>
              <w:rPr>
                <w:sz w:val="20"/>
                <w:szCs w:val="20"/>
              </w:rPr>
            </w:pPr>
            <w:r w:rsidRPr="00DE12F3">
              <w:rPr>
                <w:sz w:val="20"/>
                <w:szCs w:val="20"/>
              </w:rPr>
              <w:t xml:space="preserve">Руководитель </w:t>
            </w:r>
            <w:proofErr w:type="spellStart"/>
            <w:r w:rsidRPr="00DE12F3">
              <w:rPr>
                <w:sz w:val="20"/>
                <w:szCs w:val="20"/>
              </w:rPr>
              <w:t>Зиннатуллина</w:t>
            </w:r>
            <w:proofErr w:type="spellEnd"/>
            <w:r w:rsidRPr="00DE12F3">
              <w:rPr>
                <w:sz w:val="20"/>
                <w:szCs w:val="20"/>
              </w:rPr>
              <w:t xml:space="preserve"> Гузель </w:t>
            </w:r>
            <w:proofErr w:type="spellStart"/>
            <w:r w:rsidRPr="00DE12F3">
              <w:rPr>
                <w:sz w:val="20"/>
                <w:szCs w:val="20"/>
              </w:rPr>
              <w:t>Афендияровна</w:t>
            </w:r>
            <w:proofErr w:type="spellEnd"/>
            <w:r w:rsidRPr="00DE12F3">
              <w:rPr>
                <w:sz w:val="20"/>
                <w:szCs w:val="20"/>
              </w:rPr>
              <w:t xml:space="preserve"> Концертмейстер Мурзина Полина Ивановна</w:t>
            </w:r>
          </w:p>
        </w:tc>
      </w:tr>
      <w:tr w:rsidR="00546008" w:rsidRPr="00C61D6A" w14:paraId="7A4921EE" w14:textId="77777777" w:rsidTr="00E44F8D">
        <w:tc>
          <w:tcPr>
            <w:tcW w:w="809" w:type="dxa"/>
            <w:gridSpan w:val="2"/>
            <w:shd w:val="clear" w:color="auto" w:fill="auto"/>
          </w:tcPr>
          <w:p w14:paraId="754665D3" w14:textId="77777777" w:rsidR="00546008" w:rsidRPr="00C61D6A" w:rsidRDefault="00546008" w:rsidP="0054600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8BD467E" w14:textId="77777777" w:rsidR="00546008" w:rsidRPr="001B47DF" w:rsidRDefault="00546008" w:rsidP="00E44F8D">
            <w:pPr>
              <w:rPr>
                <w:sz w:val="20"/>
                <w:szCs w:val="20"/>
              </w:rPr>
            </w:pPr>
            <w:r w:rsidRPr="001B47DF">
              <w:rPr>
                <w:sz w:val="20"/>
                <w:szCs w:val="20"/>
              </w:rPr>
              <w:t>Ансамбль «</w:t>
            </w:r>
            <w:proofErr w:type="spellStart"/>
            <w:r w:rsidRPr="001B47DF">
              <w:rPr>
                <w:sz w:val="20"/>
                <w:szCs w:val="20"/>
              </w:rPr>
              <w:t>Уен</w:t>
            </w:r>
            <w:proofErr w:type="spellEnd"/>
            <w:r w:rsidRPr="001B47DF">
              <w:rPr>
                <w:sz w:val="20"/>
                <w:szCs w:val="20"/>
              </w:rPr>
              <w:t>»</w:t>
            </w:r>
          </w:p>
        </w:tc>
        <w:tc>
          <w:tcPr>
            <w:tcW w:w="2418" w:type="dxa"/>
            <w:gridSpan w:val="2"/>
            <w:shd w:val="clear" w:color="auto" w:fill="auto"/>
          </w:tcPr>
          <w:p w14:paraId="0046068D" w14:textId="77777777" w:rsidR="00546008" w:rsidRPr="001B47DF" w:rsidRDefault="00546008" w:rsidP="00E44F8D">
            <w:pPr>
              <w:rPr>
                <w:sz w:val="20"/>
                <w:szCs w:val="20"/>
              </w:rPr>
            </w:pPr>
            <w:r w:rsidRPr="001B47DF">
              <w:rPr>
                <w:sz w:val="20"/>
                <w:szCs w:val="20"/>
              </w:rPr>
              <w:t xml:space="preserve">МБОУ«Гимназия» </w:t>
            </w:r>
            <w:proofErr w:type="spellStart"/>
            <w:r w:rsidRPr="001B47DF">
              <w:rPr>
                <w:sz w:val="20"/>
                <w:szCs w:val="20"/>
              </w:rPr>
              <w:t>г.Мензелинска</w:t>
            </w:r>
            <w:proofErr w:type="spellEnd"/>
            <w:r w:rsidRPr="001B47DF">
              <w:rPr>
                <w:sz w:val="20"/>
                <w:szCs w:val="20"/>
              </w:rPr>
              <w:t xml:space="preserve"> РТ.</w:t>
            </w:r>
          </w:p>
        </w:tc>
        <w:tc>
          <w:tcPr>
            <w:tcW w:w="2364" w:type="dxa"/>
            <w:shd w:val="clear" w:color="auto" w:fill="auto"/>
          </w:tcPr>
          <w:p w14:paraId="1975FA3C" w14:textId="77777777" w:rsidR="00546008" w:rsidRPr="001B47DF" w:rsidRDefault="00546008" w:rsidP="00E44F8D">
            <w:pPr>
              <w:rPr>
                <w:sz w:val="20"/>
                <w:szCs w:val="20"/>
              </w:rPr>
            </w:pPr>
            <w:r w:rsidRPr="001B47DF">
              <w:rPr>
                <w:sz w:val="20"/>
                <w:szCs w:val="20"/>
              </w:rPr>
              <w:t>Хореография, народный танец «Зоренька», продолжительность 2мин 25сек</w:t>
            </w:r>
          </w:p>
        </w:tc>
        <w:tc>
          <w:tcPr>
            <w:tcW w:w="1180" w:type="dxa"/>
            <w:gridSpan w:val="2"/>
            <w:shd w:val="clear" w:color="auto" w:fill="auto"/>
          </w:tcPr>
          <w:p w14:paraId="5E0D8D50" w14:textId="77777777" w:rsidR="00546008" w:rsidRPr="001B47DF" w:rsidRDefault="00546008" w:rsidP="00E44F8D">
            <w:pPr>
              <w:rPr>
                <w:sz w:val="20"/>
                <w:szCs w:val="20"/>
              </w:rPr>
            </w:pPr>
            <w:r w:rsidRPr="001B47DF">
              <w:rPr>
                <w:sz w:val="20"/>
                <w:szCs w:val="20"/>
              </w:rPr>
              <w:t>вторая младшая</w:t>
            </w:r>
          </w:p>
        </w:tc>
        <w:tc>
          <w:tcPr>
            <w:tcW w:w="2411" w:type="dxa"/>
            <w:shd w:val="clear" w:color="auto" w:fill="auto"/>
          </w:tcPr>
          <w:p w14:paraId="48F32324" w14:textId="74343EE6" w:rsidR="00546008" w:rsidRPr="001B47DF" w:rsidRDefault="00546008" w:rsidP="00E44F8D">
            <w:pPr>
              <w:rPr>
                <w:sz w:val="20"/>
                <w:szCs w:val="20"/>
              </w:rPr>
            </w:pPr>
            <w:proofErr w:type="spellStart"/>
            <w:r w:rsidRPr="001B47DF">
              <w:rPr>
                <w:sz w:val="20"/>
                <w:szCs w:val="20"/>
              </w:rPr>
              <w:t>Биктагирова</w:t>
            </w:r>
            <w:proofErr w:type="spellEnd"/>
            <w:r w:rsidRPr="001B47DF">
              <w:rPr>
                <w:sz w:val="20"/>
                <w:szCs w:val="20"/>
              </w:rPr>
              <w:t xml:space="preserve"> Роза 8 927 470 76 68Александровна</w:t>
            </w:r>
          </w:p>
          <w:p w14:paraId="3297E968" w14:textId="0EC9F121" w:rsidR="00546008" w:rsidRPr="001B47DF" w:rsidRDefault="00546008" w:rsidP="00E44F8D">
            <w:pPr>
              <w:rPr>
                <w:sz w:val="20"/>
                <w:szCs w:val="20"/>
              </w:rPr>
            </w:pPr>
          </w:p>
        </w:tc>
      </w:tr>
      <w:tr w:rsidR="00546008" w:rsidRPr="0007149D" w14:paraId="6C1E1CEF" w14:textId="5AC1E7BE" w:rsidTr="00E44F8D">
        <w:trPr>
          <w:trHeight w:val="531"/>
        </w:trPr>
        <w:tc>
          <w:tcPr>
            <w:tcW w:w="11025" w:type="dxa"/>
            <w:gridSpan w:val="9"/>
            <w:shd w:val="clear" w:color="auto" w:fill="auto"/>
          </w:tcPr>
          <w:p w14:paraId="2ED0135B" w14:textId="77777777" w:rsidR="00546008" w:rsidRPr="0007149D" w:rsidRDefault="00546008" w:rsidP="0041686B">
            <w:pPr>
              <w:jc w:val="center"/>
              <w:rPr>
                <w:b/>
                <w:szCs w:val="22"/>
              </w:rPr>
            </w:pPr>
            <w:r w:rsidRPr="0007149D">
              <w:rPr>
                <w:b/>
                <w:szCs w:val="22"/>
              </w:rPr>
              <w:t>средняя группа 10 – 12 лет</w:t>
            </w:r>
          </w:p>
          <w:p w14:paraId="7F835343" w14:textId="77777777" w:rsidR="00546008" w:rsidRPr="0007149D" w:rsidRDefault="00546008" w:rsidP="0041686B">
            <w:pPr>
              <w:pStyle w:val="1-31"/>
              <w:widowControl w:val="0"/>
              <w:tabs>
                <w:tab w:val="left" w:pos="498"/>
              </w:tabs>
              <w:jc w:val="center"/>
              <w:rPr>
                <w:rFonts w:ascii="Times New Roman" w:hAnsi="Times New Roman"/>
                <w:bCs/>
                <w:sz w:val="24"/>
              </w:rPr>
            </w:pPr>
            <w:r w:rsidRPr="0007149D">
              <w:rPr>
                <w:b/>
                <w:sz w:val="24"/>
              </w:rPr>
              <w:t>коллективы</w:t>
            </w:r>
          </w:p>
        </w:tc>
      </w:tr>
      <w:tr w:rsidR="00546008" w:rsidRPr="005770B5" w14:paraId="0834AF2E" w14:textId="77777777" w:rsidTr="00E44F8D">
        <w:tc>
          <w:tcPr>
            <w:tcW w:w="809" w:type="dxa"/>
            <w:gridSpan w:val="2"/>
            <w:shd w:val="clear" w:color="auto" w:fill="auto"/>
          </w:tcPr>
          <w:p w14:paraId="1D96D6D2" w14:textId="77777777" w:rsidR="00546008" w:rsidRPr="00C61D6A" w:rsidRDefault="00546008" w:rsidP="0054600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EBBEB57" w14:textId="77777777" w:rsidR="00546008" w:rsidRPr="005770B5" w:rsidRDefault="00546008" w:rsidP="00E44F8D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 w:rsidRPr="005770B5">
              <w:rPr>
                <w:sz w:val="20"/>
                <w:szCs w:val="20"/>
              </w:rPr>
              <w:t>Сводный хореографический коллектив «Радуга»</w:t>
            </w:r>
          </w:p>
        </w:tc>
        <w:tc>
          <w:tcPr>
            <w:tcW w:w="2418" w:type="dxa"/>
            <w:gridSpan w:val="2"/>
            <w:shd w:val="clear" w:color="auto" w:fill="auto"/>
          </w:tcPr>
          <w:p w14:paraId="4A403329" w14:textId="77777777" w:rsidR="00546008" w:rsidRPr="005770B5" w:rsidRDefault="00546008" w:rsidP="00E44F8D">
            <w:pPr>
              <w:rPr>
                <w:sz w:val="20"/>
                <w:szCs w:val="20"/>
              </w:rPr>
            </w:pPr>
            <w:r w:rsidRPr="005770B5">
              <w:rPr>
                <w:sz w:val="20"/>
                <w:szCs w:val="20"/>
              </w:rPr>
              <w:t xml:space="preserve">МБУДО «ЦВР» </w:t>
            </w:r>
            <w:proofErr w:type="spellStart"/>
            <w:r w:rsidRPr="005770B5">
              <w:rPr>
                <w:sz w:val="20"/>
                <w:szCs w:val="20"/>
              </w:rPr>
              <w:t>Тукаевского</w:t>
            </w:r>
            <w:proofErr w:type="spellEnd"/>
            <w:r w:rsidRPr="005770B5">
              <w:rPr>
                <w:sz w:val="20"/>
                <w:szCs w:val="20"/>
              </w:rPr>
              <w:t xml:space="preserve"> муниципального района РТ</w:t>
            </w:r>
          </w:p>
          <w:p w14:paraId="1BF77B79" w14:textId="77777777" w:rsidR="00546008" w:rsidRPr="005770B5" w:rsidRDefault="00546008" w:rsidP="00E44F8D">
            <w:pPr>
              <w:rPr>
                <w:sz w:val="20"/>
                <w:szCs w:val="20"/>
              </w:rPr>
            </w:pPr>
            <w:r w:rsidRPr="005770B5">
              <w:rPr>
                <w:sz w:val="20"/>
                <w:szCs w:val="20"/>
              </w:rPr>
              <w:t>МБУ ДО «ДШИ»</w:t>
            </w:r>
          </w:p>
          <w:p w14:paraId="004880B1" w14:textId="77777777" w:rsidR="00546008" w:rsidRPr="005770B5" w:rsidRDefault="00546008" w:rsidP="00E44F8D">
            <w:pPr>
              <w:pStyle w:val="Default"/>
              <w:rPr>
                <w:bCs/>
                <w:color w:val="auto"/>
                <w:sz w:val="20"/>
                <w:szCs w:val="22"/>
              </w:rPr>
            </w:pPr>
            <w:proofErr w:type="spellStart"/>
            <w:r w:rsidRPr="005770B5">
              <w:rPr>
                <w:sz w:val="20"/>
                <w:szCs w:val="20"/>
              </w:rPr>
              <w:t>Тукаевского</w:t>
            </w:r>
            <w:proofErr w:type="spellEnd"/>
            <w:r w:rsidRPr="005770B5">
              <w:rPr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2364" w:type="dxa"/>
            <w:shd w:val="clear" w:color="auto" w:fill="auto"/>
          </w:tcPr>
          <w:p w14:paraId="787DAE76" w14:textId="77777777" w:rsidR="00546008" w:rsidRPr="005770B5" w:rsidRDefault="00546008" w:rsidP="00E44F8D">
            <w:pPr>
              <w:rPr>
                <w:sz w:val="20"/>
                <w:szCs w:val="20"/>
              </w:rPr>
            </w:pPr>
            <w:r w:rsidRPr="005770B5">
              <w:rPr>
                <w:sz w:val="20"/>
                <w:szCs w:val="20"/>
              </w:rPr>
              <w:t xml:space="preserve">Народно- танец «Чешская </w:t>
            </w:r>
            <w:proofErr w:type="spellStart"/>
            <w:r w:rsidRPr="005770B5">
              <w:rPr>
                <w:sz w:val="20"/>
                <w:szCs w:val="20"/>
              </w:rPr>
              <w:t>полечка</w:t>
            </w:r>
            <w:proofErr w:type="spellEnd"/>
            <w:r w:rsidRPr="005770B5">
              <w:rPr>
                <w:sz w:val="20"/>
                <w:szCs w:val="20"/>
              </w:rPr>
              <w:t>»</w:t>
            </w:r>
          </w:p>
          <w:p w14:paraId="089ACC80" w14:textId="77777777" w:rsidR="00546008" w:rsidRPr="005770B5" w:rsidRDefault="00546008" w:rsidP="00E44F8D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 w:rsidRPr="005770B5">
              <w:rPr>
                <w:sz w:val="20"/>
                <w:szCs w:val="20"/>
              </w:rPr>
              <w:t>2мин 13 сек</w:t>
            </w:r>
          </w:p>
        </w:tc>
        <w:tc>
          <w:tcPr>
            <w:tcW w:w="1180" w:type="dxa"/>
            <w:gridSpan w:val="2"/>
            <w:shd w:val="clear" w:color="auto" w:fill="auto"/>
          </w:tcPr>
          <w:p w14:paraId="35A3EE18" w14:textId="77777777" w:rsidR="00546008" w:rsidRPr="005770B5" w:rsidRDefault="00546008" w:rsidP="00E44F8D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 w:rsidRPr="005770B5">
              <w:rPr>
                <w:sz w:val="20"/>
                <w:szCs w:val="20"/>
              </w:rPr>
              <w:t>Средняя группа 10 лет</w:t>
            </w:r>
          </w:p>
        </w:tc>
        <w:tc>
          <w:tcPr>
            <w:tcW w:w="2411" w:type="dxa"/>
            <w:shd w:val="clear" w:color="auto" w:fill="auto"/>
          </w:tcPr>
          <w:p w14:paraId="6CF1CCE8" w14:textId="77777777" w:rsidR="00546008" w:rsidRPr="005770B5" w:rsidRDefault="00546008" w:rsidP="00E44F8D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 w:rsidRPr="005770B5">
              <w:rPr>
                <w:sz w:val="20"/>
                <w:szCs w:val="20"/>
              </w:rPr>
              <w:t xml:space="preserve">Иванова Екатерина Михайловна </w:t>
            </w:r>
          </w:p>
        </w:tc>
      </w:tr>
      <w:tr w:rsidR="00546008" w:rsidRPr="005770B5" w14:paraId="4F757A6B" w14:textId="77777777" w:rsidTr="00E44F8D">
        <w:tc>
          <w:tcPr>
            <w:tcW w:w="809" w:type="dxa"/>
            <w:gridSpan w:val="2"/>
            <w:shd w:val="clear" w:color="auto" w:fill="auto"/>
          </w:tcPr>
          <w:p w14:paraId="3D6A3FF8" w14:textId="77777777" w:rsidR="00546008" w:rsidRPr="005770B5" w:rsidRDefault="00546008" w:rsidP="0054600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024DBFF" w14:textId="77777777" w:rsidR="00546008" w:rsidRPr="005770B5" w:rsidRDefault="00546008" w:rsidP="00E44F8D">
            <w:pPr>
              <w:rPr>
                <w:sz w:val="20"/>
                <w:szCs w:val="20"/>
              </w:rPr>
            </w:pPr>
            <w:r w:rsidRPr="005770B5">
              <w:rPr>
                <w:sz w:val="20"/>
                <w:szCs w:val="20"/>
              </w:rPr>
              <w:t>Ансамбль танца «Счастье»</w:t>
            </w:r>
          </w:p>
        </w:tc>
        <w:tc>
          <w:tcPr>
            <w:tcW w:w="2418" w:type="dxa"/>
            <w:gridSpan w:val="2"/>
            <w:shd w:val="clear" w:color="auto" w:fill="auto"/>
          </w:tcPr>
          <w:p w14:paraId="11188361" w14:textId="77777777" w:rsidR="00546008" w:rsidRPr="005770B5" w:rsidRDefault="00546008" w:rsidP="00E44F8D">
            <w:pPr>
              <w:rPr>
                <w:sz w:val="20"/>
                <w:szCs w:val="20"/>
              </w:rPr>
            </w:pPr>
            <w:r w:rsidRPr="005770B5">
              <w:rPr>
                <w:sz w:val="20"/>
                <w:szCs w:val="20"/>
              </w:rPr>
              <w:t>МБУДО «Дом детского творчества» ЗМР РТ</w:t>
            </w:r>
          </w:p>
        </w:tc>
        <w:tc>
          <w:tcPr>
            <w:tcW w:w="2364" w:type="dxa"/>
            <w:shd w:val="clear" w:color="auto" w:fill="auto"/>
          </w:tcPr>
          <w:p w14:paraId="7474ED7D" w14:textId="77777777" w:rsidR="00546008" w:rsidRPr="005770B5" w:rsidRDefault="00546008" w:rsidP="00E44F8D">
            <w:pPr>
              <w:rPr>
                <w:sz w:val="20"/>
                <w:szCs w:val="20"/>
              </w:rPr>
            </w:pPr>
            <w:r w:rsidRPr="005770B5">
              <w:rPr>
                <w:sz w:val="20"/>
                <w:szCs w:val="20"/>
              </w:rPr>
              <w:t>Хореография Эстрадный танец</w:t>
            </w:r>
          </w:p>
          <w:p w14:paraId="44C7B8AA" w14:textId="77777777" w:rsidR="00546008" w:rsidRPr="005770B5" w:rsidRDefault="00546008" w:rsidP="00E44F8D">
            <w:pPr>
              <w:ind w:left="142"/>
              <w:rPr>
                <w:sz w:val="20"/>
                <w:szCs w:val="20"/>
              </w:rPr>
            </w:pPr>
            <w:r w:rsidRPr="005770B5">
              <w:rPr>
                <w:sz w:val="20"/>
                <w:szCs w:val="20"/>
              </w:rPr>
              <w:t>«Мы любим танцевать» 3 мин</w:t>
            </w:r>
          </w:p>
          <w:p w14:paraId="3D042D19" w14:textId="77777777" w:rsidR="00546008" w:rsidRPr="005770B5" w:rsidRDefault="00546008" w:rsidP="00E44F8D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gridSpan w:val="2"/>
            <w:shd w:val="clear" w:color="auto" w:fill="auto"/>
          </w:tcPr>
          <w:p w14:paraId="6442DBAA" w14:textId="77777777" w:rsidR="00546008" w:rsidRPr="005770B5" w:rsidRDefault="00546008" w:rsidP="00E44F8D">
            <w:pPr>
              <w:rPr>
                <w:sz w:val="20"/>
                <w:szCs w:val="20"/>
              </w:rPr>
            </w:pPr>
            <w:r w:rsidRPr="005770B5">
              <w:rPr>
                <w:sz w:val="20"/>
                <w:szCs w:val="20"/>
              </w:rPr>
              <w:t>Средняя группа 10-12  лет</w:t>
            </w:r>
          </w:p>
        </w:tc>
        <w:tc>
          <w:tcPr>
            <w:tcW w:w="2411" w:type="dxa"/>
            <w:shd w:val="clear" w:color="auto" w:fill="auto"/>
          </w:tcPr>
          <w:p w14:paraId="73F202D0" w14:textId="77777777" w:rsidR="00546008" w:rsidRPr="005770B5" w:rsidRDefault="00546008" w:rsidP="00E44F8D">
            <w:pPr>
              <w:rPr>
                <w:sz w:val="20"/>
                <w:szCs w:val="20"/>
              </w:rPr>
            </w:pPr>
            <w:r w:rsidRPr="005770B5">
              <w:rPr>
                <w:sz w:val="20"/>
                <w:szCs w:val="20"/>
              </w:rPr>
              <w:t xml:space="preserve">Руководитель </w:t>
            </w:r>
            <w:proofErr w:type="spellStart"/>
            <w:r w:rsidRPr="005770B5">
              <w:rPr>
                <w:sz w:val="20"/>
                <w:szCs w:val="20"/>
              </w:rPr>
              <w:t>Калимуллина</w:t>
            </w:r>
            <w:proofErr w:type="spellEnd"/>
            <w:r w:rsidRPr="005770B5">
              <w:rPr>
                <w:sz w:val="20"/>
                <w:szCs w:val="20"/>
              </w:rPr>
              <w:t xml:space="preserve"> Венера </w:t>
            </w:r>
            <w:proofErr w:type="spellStart"/>
            <w:r w:rsidRPr="005770B5">
              <w:rPr>
                <w:sz w:val="20"/>
                <w:szCs w:val="20"/>
              </w:rPr>
              <w:t>Рафисовна</w:t>
            </w:r>
            <w:proofErr w:type="spellEnd"/>
          </w:p>
          <w:p w14:paraId="2662E1A5" w14:textId="77777777" w:rsidR="00546008" w:rsidRPr="005770B5" w:rsidRDefault="00546008" w:rsidP="00E44F8D">
            <w:pPr>
              <w:rPr>
                <w:sz w:val="20"/>
                <w:szCs w:val="20"/>
              </w:rPr>
            </w:pPr>
            <w:r w:rsidRPr="005770B5">
              <w:rPr>
                <w:sz w:val="20"/>
                <w:szCs w:val="20"/>
              </w:rPr>
              <w:t>Концертмейстер Попова Лидия Николаевна</w:t>
            </w:r>
          </w:p>
        </w:tc>
      </w:tr>
      <w:tr w:rsidR="00546008" w:rsidRPr="005770B5" w14:paraId="3FF97944" w14:textId="77777777" w:rsidTr="00E44F8D">
        <w:tc>
          <w:tcPr>
            <w:tcW w:w="809" w:type="dxa"/>
            <w:gridSpan w:val="2"/>
            <w:shd w:val="clear" w:color="auto" w:fill="auto"/>
          </w:tcPr>
          <w:p w14:paraId="5A48F6BB" w14:textId="77777777" w:rsidR="00546008" w:rsidRPr="005770B5" w:rsidRDefault="00546008" w:rsidP="0054600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C2E5227" w14:textId="7AA301F7" w:rsidR="00546008" w:rsidRPr="00DE12F3" w:rsidRDefault="00546008" w:rsidP="0041686B">
            <w:pPr>
              <w:rPr>
                <w:sz w:val="20"/>
                <w:szCs w:val="20"/>
              </w:rPr>
            </w:pPr>
            <w:r w:rsidRPr="00DE12F3">
              <w:rPr>
                <w:sz w:val="20"/>
                <w:szCs w:val="20"/>
              </w:rPr>
              <w:t>Образцовый детский хореографический коллектив «Очарование»</w:t>
            </w:r>
          </w:p>
        </w:tc>
        <w:tc>
          <w:tcPr>
            <w:tcW w:w="2418" w:type="dxa"/>
            <w:gridSpan w:val="2"/>
            <w:shd w:val="clear" w:color="auto" w:fill="auto"/>
          </w:tcPr>
          <w:p w14:paraId="5A8F4DD3" w14:textId="77777777" w:rsidR="00546008" w:rsidRPr="00DE12F3" w:rsidRDefault="00546008" w:rsidP="0041686B">
            <w:pPr>
              <w:pStyle w:val="af1"/>
              <w:rPr>
                <w:sz w:val="20"/>
                <w:szCs w:val="20"/>
              </w:rPr>
            </w:pPr>
            <w:r w:rsidRPr="00DE12F3">
              <w:rPr>
                <w:sz w:val="20"/>
                <w:szCs w:val="20"/>
              </w:rPr>
              <w:t>МБУ ДО «Детская школа искусств»</w:t>
            </w:r>
          </w:p>
          <w:p w14:paraId="5948BD98" w14:textId="46A98379" w:rsidR="00546008" w:rsidRPr="00DE12F3" w:rsidRDefault="00546008" w:rsidP="0041686B">
            <w:pPr>
              <w:rPr>
                <w:sz w:val="20"/>
                <w:szCs w:val="20"/>
              </w:rPr>
            </w:pPr>
            <w:r w:rsidRPr="00DE12F3">
              <w:rPr>
                <w:sz w:val="20"/>
                <w:szCs w:val="20"/>
              </w:rPr>
              <w:t>г. Менделеевск</w:t>
            </w:r>
          </w:p>
        </w:tc>
        <w:tc>
          <w:tcPr>
            <w:tcW w:w="2364" w:type="dxa"/>
            <w:shd w:val="clear" w:color="auto" w:fill="auto"/>
          </w:tcPr>
          <w:p w14:paraId="13943BB7" w14:textId="7025A168" w:rsidR="00546008" w:rsidRPr="00DE12F3" w:rsidRDefault="00546008" w:rsidP="0041686B">
            <w:pPr>
              <w:rPr>
                <w:sz w:val="20"/>
                <w:szCs w:val="20"/>
              </w:rPr>
            </w:pPr>
            <w:r w:rsidRPr="00DE12F3">
              <w:rPr>
                <w:sz w:val="20"/>
                <w:szCs w:val="20"/>
              </w:rPr>
              <w:t xml:space="preserve">Народный танец «Эх, </w:t>
            </w:r>
            <w:proofErr w:type="spellStart"/>
            <w:r w:rsidRPr="00DE12F3">
              <w:rPr>
                <w:sz w:val="20"/>
                <w:szCs w:val="20"/>
              </w:rPr>
              <w:t>кызлар</w:t>
            </w:r>
            <w:proofErr w:type="spellEnd"/>
            <w:r w:rsidRPr="00DE12F3">
              <w:rPr>
                <w:sz w:val="20"/>
                <w:szCs w:val="20"/>
              </w:rPr>
              <w:t>» - 03.12</w:t>
            </w:r>
          </w:p>
        </w:tc>
        <w:tc>
          <w:tcPr>
            <w:tcW w:w="1180" w:type="dxa"/>
            <w:gridSpan w:val="2"/>
            <w:shd w:val="clear" w:color="auto" w:fill="auto"/>
          </w:tcPr>
          <w:p w14:paraId="38C3A3DD" w14:textId="6EADF48F" w:rsidR="00546008" w:rsidRPr="00DE12F3" w:rsidRDefault="00546008" w:rsidP="0041686B">
            <w:pPr>
              <w:rPr>
                <w:sz w:val="20"/>
                <w:szCs w:val="20"/>
              </w:rPr>
            </w:pPr>
            <w:r w:rsidRPr="00DE12F3">
              <w:rPr>
                <w:sz w:val="20"/>
                <w:szCs w:val="20"/>
              </w:rPr>
              <w:t>Средняя группа – 10-12 лет</w:t>
            </w:r>
          </w:p>
        </w:tc>
        <w:tc>
          <w:tcPr>
            <w:tcW w:w="2411" w:type="dxa"/>
            <w:shd w:val="clear" w:color="auto" w:fill="auto"/>
          </w:tcPr>
          <w:p w14:paraId="687313BB" w14:textId="228C13CD" w:rsidR="00546008" w:rsidRPr="00DE12F3" w:rsidRDefault="00546008" w:rsidP="0041686B">
            <w:pPr>
              <w:rPr>
                <w:sz w:val="20"/>
                <w:szCs w:val="20"/>
              </w:rPr>
            </w:pPr>
            <w:r w:rsidRPr="00DE12F3">
              <w:rPr>
                <w:sz w:val="20"/>
                <w:szCs w:val="20"/>
              </w:rPr>
              <w:t xml:space="preserve">Руководитель </w:t>
            </w:r>
            <w:proofErr w:type="spellStart"/>
            <w:r w:rsidRPr="00DE12F3">
              <w:rPr>
                <w:sz w:val="20"/>
                <w:szCs w:val="20"/>
              </w:rPr>
              <w:t>Зиннатуллина</w:t>
            </w:r>
            <w:proofErr w:type="spellEnd"/>
            <w:r w:rsidRPr="00DE12F3">
              <w:rPr>
                <w:sz w:val="20"/>
                <w:szCs w:val="20"/>
              </w:rPr>
              <w:t xml:space="preserve"> Гузель </w:t>
            </w:r>
            <w:proofErr w:type="spellStart"/>
            <w:r w:rsidRPr="00DE12F3">
              <w:rPr>
                <w:sz w:val="20"/>
                <w:szCs w:val="20"/>
              </w:rPr>
              <w:t>Афендияровна</w:t>
            </w:r>
            <w:proofErr w:type="spellEnd"/>
            <w:r w:rsidRPr="00DE12F3">
              <w:rPr>
                <w:sz w:val="20"/>
                <w:szCs w:val="20"/>
              </w:rPr>
              <w:t xml:space="preserve"> Концертмейстер Мурзина Полина Ивановна</w:t>
            </w:r>
          </w:p>
        </w:tc>
      </w:tr>
      <w:tr w:rsidR="00546008" w:rsidRPr="00C61D6A" w14:paraId="1021DDDB" w14:textId="77777777" w:rsidTr="00E44F8D">
        <w:tc>
          <w:tcPr>
            <w:tcW w:w="809" w:type="dxa"/>
            <w:gridSpan w:val="2"/>
            <w:shd w:val="clear" w:color="auto" w:fill="auto"/>
          </w:tcPr>
          <w:p w14:paraId="5F99D42E" w14:textId="77777777" w:rsidR="00546008" w:rsidRPr="005770B5" w:rsidRDefault="00546008" w:rsidP="0054600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B6DCADE" w14:textId="42337D60" w:rsidR="00546008" w:rsidRPr="005770B5" w:rsidRDefault="00546008" w:rsidP="0041686B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770B5">
              <w:rPr>
                <w:sz w:val="20"/>
                <w:szCs w:val="20"/>
              </w:rPr>
              <w:t>Сводный хореографический коллектив «Радуга»</w:t>
            </w:r>
          </w:p>
        </w:tc>
        <w:tc>
          <w:tcPr>
            <w:tcW w:w="2418" w:type="dxa"/>
            <w:gridSpan w:val="2"/>
            <w:shd w:val="clear" w:color="auto" w:fill="auto"/>
          </w:tcPr>
          <w:p w14:paraId="4C5D95AE" w14:textId="77777777" w:rsidR="00546008" w:rsidRPr="005770B5" w:rsidRDefault="00546008" w:rsidP="00E44F8D">
            <w:pPr>
              <w:rPr>
                <w:sz w:val="20"/>
                <w:szCs w:val="20"/>
              </w:rPr>
            </w:pPr>
            <w:r w:rsidRPr="005770B5">
              <w:rPr>
                <w:sz w:val="20"/>
                <w:szCs w:val="20"/>
              </w:rPr>
              <w:t xml:space="preserve">МБУДО «ЦВР» </w:t>
            </w:r>
            <w:proofErr w:type="spellStart"/>
            <w:r w:rsidRPr="005770B5">
              <w:rPr>
                <w:sz w:val="20"/>
                <w:szCs w:val="20"/>
              </w:rPr>
              <w:t>Тукаевского</w:t>
            </w:r>
            <w:proofErr w:type="spellEnd"/>
            <w:r w:rsidRPr="005770B5">
              <w:rPr>
                <w:sz w:val="20"/>
                <w:szCs w:val="20"/>
              </w:rPr>
              <w:t xml:space="preserve"> муниципального района РТ</w:t>
            </w:r>
          </w:p>
          <w:p w14:paraId="3D440AD4" w14:textId="77777777" w:rsidR="00546008" w:rsidRPr="005770B5" w:rsidRDefault="00546008" w:rsidP="00E44F8D">
            <w:pPr>
              <w:rPr>
                <w:sz w:val="20"/>
                <w:szCs w:val="20"/>
              </w:rPr>
            </w:pPr>
            <w:r w:rsidRPr="005770B5">
              <w:rPr>
                <w:sz w:val="20"/>
                <w:szCs w:val="20"/>
              </w:rPr>
              <w:t>МБУ ДО «ДШИ»</w:t>
            </w:r>
          </w:p>
          <w:p w14:paraId="305F5072" w14:textId="76603FF4" w:rsidR="00546008" w:rsidRPr="005770B5" w:rsidRDefault="00546008" w:rsidP="0041686B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proofErr w:type="spellStart"/>
            <w:r w:rsidRPr="005770B5">
              <w:rPr>
                <w:sz w:val="20"/>
                <w:szCs w:val="20"/>
              </w:rPr>
              <w:t>Тукаевского</w:t>
            </w:r>
            <w:proofErr w:type="spellEnd"/>
            <w:r w:rsidRPr="005770B5">
              <w:rPr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2364" w:type="dxa"/>
            <w:shd w:val="clear" w:color="auto" w:fill="auto"/>
          </w:tcPr>
          <w:p w14:paraId="658264C8" w14:textId="77777777" w:rsidR="00546008" w:rsidRPr="005770B5" w:rsidRDefault="00546008" w:rsidP="00E44F8D">
            <w:pPr>
              <w:rPr>
                <w:sz w:val="20"/>
                <w:szCs w:val="20"/>
              </w:rPr>
            </w:pPr>
            <w:r w:rsidRPr="005770B5">
              <w:rPr>
                <w:sz w:val="20"/>
                <w:szCs w:val="20"/>
              </w:rPr>
              <w:t xml:space="preserve">Эстрадный танец «Карнавал» </w:t>
            </w:r>
          </w:p>
          <w:p w14:paraId="6E1440C4" w14:textId="56613149" w:rsidR="00546008" w:rsidRPr="005770B5" w:rsidRDefault="00546008" w:rsidP="0041686B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770B5">
              <w:rPr>
                <w:sz w:val="20"/>
                <w:szCs w:val="20"/>
              </w:rPr>
              <w:t xml:space="preserve"> 3 минуты 33 секунды</w:t>
            </w:r>
          </w:p>
        </w:tc>
        <w:tc>
          <w:tcPr>
            <w:tcW w:w="1180" w:type="dxa"/>
            <w:gridSpan w:val="2"/>
            <w:shd w:val="clear" w:color="auto" w:fill="auto"/>
          </w:tcPr>
          <w:p w14:paraId="1A05A028" w14:textId="69AC952F" w:rsidR="00546008" w:rsidRPr="005770B5" w:rsidRDefault="00546008" w:rsidP="0041686B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770B5">
              <w:rPr>
                <w:sz w:val="20"/>
                <w:szCs w:val="20"/>
              </w:rPr>
              <w:t>Средняя группа 10 лет</w:t>
            </w:r>
          </w:p>
        </w:tc>
        <w:tc>
          <w:tcPr>
            <w:tcW w:w="2411" w:type="dxa"/>
            <w:shd w:val="clear" w:color="auto" w:fill="auto"/>
          </w:tcPr>
          <w:p w14:paraId="3049804F" w14:textId="1CE419D9" w:rsidR="00546008" w:rsidRPr="005770B5" w:rsidRDefault="00546008" w:rsidP="0041686B">
            <w:pPr>
              <w:rPr>
                <w:rFonts w:eastAsia="Calibri"/>
                <w:bCs/>
                <w:sz w:val="20"/>
                <w:szCs w:val="22"/>
                <w:lang w:eastAsia="en-US"/>
              </w:rPr>
            </w:pPr>
            <w:r w:rsidRPr="005770B5">
              <w:rPr>
                <w:sz w:val="20"/>
                <w:szCs w:val="20"/>
              </w:rPr>
              <w:t xml:space="preserve">Иванова Екатерина Михайловна </w:t>
            </w:r>
          </w:p>
        </w:tc>
      </w:tr>
    </w:tbl>
    <w:p w14:paraId="3272FE54" w14:textId="77777777" w:rsidR="00E37784" w:rsidRPr="00C61D6A" w:rsidRDefault="00E37784" w:rsidP="00DE12F3">
      <w:pPr>
        <w:jc w:val="center"/>
        <w:rPr>
          <w:sz w:val="22"/>
          <w:szCs w:val="22"/>
        </w:rPr>
      </w:pPr>
    </w:p>
    <w:sectPr w:rsidR="00E37784" w:rsidRPr="00C61D6A" w:rsidSect="00E44F8D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709" w:right="850" w:bottom="1134" w:left="142" w:header="17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A20111" w14:textId="77777777" w:rsidR="001C6F5D" w:rsidRDefault="001C6F5D">
      <w:r>
        <w:separator/>
      </w:r>
    </w:p>
  </w:endnote>
  <w:endnote w:type="continuationSeparator" w:id="0">
    <w:p w14:paraId="1D21147E" w14:textId="77777777" w:rsidR="001C6F5D" w:rsidRDefault="001C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F6E079" w14:textId="77777777" w:rsidR="001C6F5D" w:rsidRDefault="001C6F5D" w:rsidP="00556E39">
    <w:pPr>
      <w:pStyle w:val="a5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14:paraId="2F0E3DC0" w14:textId="77777777" w:rsidR="001C6F5D" w:rsidRDefault="001C6F5D" w:rsidP="00103A8C">
    <w:pPr>
      <w:pStyle w:val="a5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C85DE4" w14:textId="77777777" w:rsidR="001C6F5D" w:rsidRDefault="001C6F5D" w:rsidP="00556E39">
    <w:pPr>
      <w:pStyle w:val="a5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797302">
      <w:rPr>
        <w:rStyle w:val="af2"/>
        <w:noProof/>
      </w:rPr>
      <w:t>5</w:t>
    </w:r>
    <w:r>
      <w:rPr>
        <w:rStyle w:val="af2"/>
      </w:rPr>
      <w:fldChar w:fldCharType="end"/>
    </w:r>
  </w:p>
  <w:p w14:paraId="07C6C547" w14:textId="77777777" w:rsidR="001C6F5D" w:rsidRDefault="001C6F5D" w:rsidP="00103A8C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FEA94F" w14:textId="77777777" w:rsidR="001C6F5D" w:rsidRDefault="001C6F5D">
      <w:r>
        <w:separator/>
      </w:r>
    </w:p>
  </w:footnote>
  <w:footnote w:type="continuationSeparator" w:id="0">
    <w:p w14:paraId="4041462A" w14:textId="77777777" w:rsidR="001C6F5D" w:rsidRDefault="001C6F5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7F9A04" w14:textId="77777777" w:rsidR="001C6F5D" w:rsidRDefault="001C6F5D" w:rsidP="00556E39">
    <w:pPr>
      <w:pStyle w:val="a3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14:paraId="524473FA" w14:textId="77777777" w:rsidR="001C6F5D" w:rsidRDefault="001C6F5D" w:rsidP="00103A8C">
    <w:pPr>
      <w:pStyle w:val="a3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2A9FB2" w14:textId="77777777" w:rsidR="001C6F5D" w:rsidRDefault="001C6F5D" w:rsidP="00103A8C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D618D8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3683979"/>
    <w:multiLevelType w:val="hybridMultilevel"/>
    <w:tmpl w:val="C88422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5714B6"/>
    <w:multiLevelType w:val="hybridMultilevel"/>
    <w:tmpl w:val="253E1D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6C34D31"/>
    <w:multiLevelType w:val="hybridMultilevel"/>
    <w:tmpl w:val="56904A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CD113DD"/>
    <w:multiLevelType w:val="hybridMultilevel"/>
    <w:tmpl w:val="2FBED1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ED13D86"/>
    <w:multiLevelType w:val="hybridMultilevel"/>
    <w:tmpl w:val="253E1D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F580546"/>
    <w:multiLevelType w:val="hybridMultilevel"/>
    <w:tmpl w:val="D15677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5111AD9"/>
    <w:multiLevelType w:val="hybridMultilevel"/>
    <w:tmpl w:val="615217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54662A1"/>
    <w:multiLevelType w:val="hybridMultilevel"/>
    <w:tmpl w:val="615217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9092829"/>
    <w:multiLevelType w:val="hybridMultilevel"/>
    <w:tmpl w:val="34727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D6546A"/>
    <w:multiLevelType w:val="hybridMultilevel"/>
    <w:tmpl w:val="B298E452"/>
    <w:lvl w:ilvl="0" w:tplc="AAA2B8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F5B1707"/>
    <w:multiLevelType w:val="hybridMultilevel"/>
    <w:tmpl w:val="80A4AC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5C3696B"/>
    <w:multiLevelType w:val="hybridMultilevel"/>
    <w:tmpl w:val="EF8C5F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AF93AEB"/>
    <w:multiLevelType w:val="hybridMultilevel"/>
    <w:tmpl w:val="EE62D1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1372164"/>
    <w:multiLevelType w:val="hybridMultilevel"/>
    <w:tmpl w:val="007043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3526B0F"/>
    <w:multiLevelType w:val="hybridMultilevel"/>
    <w:tmpl w:val="B298E452"/>
    <w:lvl w:ilvl="0" w:tplc="AAA2B8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0"/>
  </w:num>
  <w:num w:numId="3">
    <w:abstractNumId w:val="15"/>
  </w:num>
  <w:num w:numId="4">
    <w:abstractNumId w:val="0"/>
  </w:num>
  <w:num w:numId="5">
    <w:abstractNumId w:val="2"/>
  </w:num>
  <w:num w:numId="6">
    <w:abstractNumId w:val="5"/>
  </w:num>
  <w:num w:numId="7">
    <w:abstractNumId w:val="9"/>
  </w:num>
  <w:num w:numId="8">
    <w:abstractNumId w:val="7"/>
  </w:num>
  <w:num w:numId="9">
    <w:abstractNumId w:val="8"/>
  </w:num>
  <w:num w:numId="10">
    <w:abstractNumId w:val="14"/>
  </w:num>
  <w:num w:numId="11">
    <w:abstractNumId w:val="1"/>
  </w:num>
  <w:num w:numId="12">
    <w:abstractNumId w:val="3"/>
  </w:num>
  <w:num w:numId="13">
    <w:abstractNumId w:val="13"/>
  </w:num>
  <w:num w:numId="14">
    <w:abstractNumId w:val="11"/>
  </w:num>
  <w:num w:numId="15">
    <w:abstractNumId w:val="4"/>
  </w:num>
  <w:num w:numId="16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AC2"/>
    <w:rsid w:val="00007F3A"/>
    <w:rsid w:val="000105A7"/>
    <w:rsid w:val="00012443"/>
    <w:rsid w:val="000128F5"/>
    <w:rsid w:val="00012F1E"/>
    <w:rsid w:val="0001424B"/>
    <w:rsid w:val="00021398"/>
    <w:rsid w:val="000268E4"/>
    <w:rsid w:val="0003312A"/>
    <w:rsid w:val="0003628A"/>
    <w:rsid w:val="00036E3E"/>
    <w:rsid w:val="0005063A"/>
    <w:rsid w:val="00050D80"/>
    <w:rsid w:val="00051E70"/>
    <w:rsid w:val="00052EED"/>
    <w:rsid w:val="00053CCE"/>
    <w:rsid w:val="000546E2"/>
    <w:rsid w:val="00054DA8"/>
    <w:rsid w:val="0007096C"/>
    <w:rsid w:val="0007149D"/>
    <w:rsid w:val="00072CE6"/>
    <w:rsid w:val="00075737"/>
    <w:rsid w:val="000847F2"/>
    <w:rsid w:val="000867D0"/>
    <w:rsid w:val="000B107F"/>
    <w:rsid w:val="000B755E"/>
    <w:rsid w:val="000C0BBD"/>
    <w:rsid w:val="000C20CB"/>
    <w:rsid w:val="000C4AD4"/>
    <w:rsid w:val="000C4C75"/>
    <w:rsid w:val="000D7897"/>
    <w:rsid w:val="000E12FC"/>
    <w:rsid w:val="000E3EF5"/>
    <w:rsid w:val="000E5B0A"/>
    <w:rsid w:val="000E6C91"/>
    <w:rsid w:val="000E7957"/>
    <w:rsid w:val="000F28A1"/>
    <w:rsid w:val="000F4EF4"/>
    <w:rsid w:val="000F58FA"/>
    <w:rsid w:val="000F5CDF"/>
    <w:rsid w:val="00103346"/>
    <w:rsid w:val="00103A8C"/>
    <w:rsid w:val="00106C53"/>
    <w:rsid w:val="001201CF"/>
    <w:rsid w:val="001220A0"/>
    <w:rsid w:val="001249BE"/>
    <w:rsid w:val="00135687"/>
    <w:rsid w:val="00136184"/>
    <w:rsid w:val="00136494"/>
    <w:rsid w:val="00137551"/>
    <w:rsid w:val="0014626E"/>
    <w:rsid w:val="001468B7"/>
    <w:rsid w:val="001471CB"/>
    <w:rsid w:val="00152732"/>
    <w:rsid w:val="00154746"/>
    <w:rsid w:val="001623DE"/>
    <w:rsid w:val="00165AAD"/>
    <w:rsid w:val="00165C31"/>
    <w:rsid w:val="00166172"/>
    <w:rsid w:val="0017062B"/>
    <w:rsid w:val="0017134D"/>
    <w:rsid w:val="0017145A"/>
    <w:rsid w:val="00175280"/>
    <w:rsid w:val="0018236E"/>
    <w:rsid w:val="00182925"/>
    <w:rsid w:val="00192A34"/>
    <w:rsid w:val="00193711"/>
    <w:rsid w:val="00197999"/>
    <w:rsid w:val="001A6AC6"/>
    <w:rsid w:val="001A7311"/>
    <w:rsid w:val="001B47DF"/>
    <w:rsid w:val="001C5B12"/>
    <w:rsid w:val="001C6F5D"/>
    <w:rsid w:val="001D0F70"/>
    <w:rsid w:val="001D70BB"/>
    <w:rsid w:val="001D7FB0"/>
    <w:rsid w:val="001E1311"/>
    <w:rsid w:val="001E2575"/>
    <w:rsid w:val="001E5937"/>
    <w:rsid w:val="001E6092"/>
    <w:rsid w:val="001F0520"/>
    <w:rsid w:val="001F1BB7"/>
    <w:rsid w:val="001F404B"/>
    <w:rsid w:val="002007E3"/>
    <w:rsid w:val="00215527"/>
    <w:rsid w:val="00215757"/>
    <w:rsid w:val="00223B8B"/>
    <w:rsid w:val="00225014"/>
    <w:rsid w:val="0022573A"/>
    <w:rsid w:val="002318D4"/>
    <w:rsid w:val="00234EE4"/>
    <w:rsid w:val="00246871"/>
    <w:rsid w:val="002505C1"/>
    <w:rsid w:val="00251F63"/>
    <w:rsid w:val="002528B4"/>
    <w:rsid w:val="00263E0E"/>
    <w:rsid w:val="00264E50"/>
    <w:rsid w:val="002707B6"/>
    <w:rsid w:val="00275F43"/>
    <w:rsid w:val="00280B41"/>
    <w:rsid w:val="00282BFE"/>
    <w:rsid w:val="00283547"/>
    <w:rsid w:val="00284AD6"/>
    <w:rsid w:val="00287C78"/>
    <w:rsid w:val="00290230"/>
    <w:rsid w:val="00291C06"/>
    <w:rsid w:val="002A571E"/>
    <w:rsid w:val="002B4A40"/>
    <w:rsid w:val="002C276A"/>
    <w:rsid w:val="002C2AC2"/>
    <w:rsid w:val="002C2DA1"/>
    <w:rsid w:val="002C3CBE"/>
    <w:rsid w:val="002E0097"/>
    <w:rsid w:val="002E393B"/>
    <w:rsid w:val="002E4288"/>
    <w:rsid w:val="002E4DA5"/>
    <w:rsid w:val="002E4E91"/>
    <w:rsid w:val="002F0637"/>
    <w:rsid w:val="002F2F05"/>
    <w:rsid w:val="00315DA6"/>
    <w:rsid w:val="00325856"/>
    <w:rsid w:val="0032653E"/>
    <w:rsid w:val="00330501"/>
    <w:rsid w:val="00331D51"/>
    <w:rsid w:val="00334599"/>
    <w:rsid w:val="003420C6"/>
    <w:rsid w:val="00346A15"/>
    <w:rsid w:val="00350C24"/>
    <w:rsid w:val="00351744"/>
    <w:rsid w:val="0035178A"/>
    <w:rsid w:val="00360FC5"/>
    <w:rsid w:val="00370544"/>
    <w:rsid w:val="003733D5"/>
    <w:rsid w:val="00376326"/>
    <w:rsid w:val="00382D6F"/>
    <w:rsid w:val="003830D5"/>
    <w:rsid w:val="00384C4B"/>
    <w:rsid w:val="00384D7C"/>
    <w:rsid w:val="003912AE"/>
    <w:rsid w:val="00392BAE"/>
    <w:rsid w:val="003A0E35"/>
    <w:rsid w:val="003A5D09"/>
    <w:rsid w:val="003B1D06"/>
    <w:rsid w:val="003B32E1"/>
    <w:rsid w:val="003C040A"/>
    <w:rsid w:val="003C3DB4"/>
    <w:rsid w:val="003C4DE2"/>
    <w:rsid w:val="003C5C0E"/>
    <w:rsid w:val="003C6276"/>
    <w:rsid w:val="003C67F9"/>
    <w:rsid w:val="003D100E"/>
    <w:rsid w:val="003D127A"/>
    <w:rsid w:val="003D43A0"/>
    <w:rsid w:val="003D7A48"/>
    <w:rsid w:val="003E161A"/>
    <w:rsid w:val="003E5A11"/>
    <w:rsid w:val="003F3A13"/>
    <w:rsid w:val="003F5DDD"/>
    <w:rsid w:val="003F7DF9"/>
    <w:rsid w:val="0040235A"/>
    <w:rsid w:val="00415E16"/>
    <w:rsid w:val="0041686B"/>
    <w:rsid w:val="00420BF3"/>
    <w:rsid w:val="0042396C"/>
    <w:rsid w:val="00424BB6"/>
    <w:rsid w:val="00424CCF"/>
    <w:rsid w:val="00432C60"/>
    <w:rsid w:val="00440CEF"/>
    <w:rsid w:val="00450E05"/>
    <w:rsid w:val="004555D3"/>
    <w:rsid w:val="00457FEB"/>
    <w:rsid w:val="00464406"/>
    <w:rsid w:val="00470FE5"/>
    <w:rsid w:val="00472349"/>
    <w:rsid w:val="00476AA1"/>
    <w:rsid w:val="004840F3"/>
    <w:rsid w:val="004872BA"/>
    <w:rsid w:val="00493B27"/>
    <w:rsid w:val="004951DF"/>
    <w:rsid w:val="004B4A26"/>
    <w:rsid w:val="004C60CE"/>
    <w:rsid w:val="004D4372"/>
    <w:rsid w:val="004D461F"/>
    <w:rsid w:val="004D7DE6"/>
    <w:rsid w:val="004E319F"/>
    <w:rsid w:val="004F389E"/>
    <w:rsid w:val="004F761A"/>
    <w:rsid w:val="004F7CBA"/>
    <w:rsid w:val="00502BBE"/>
    <w:rsid w:val="00506A00"/>
    <w:rsid w:val="00513361"/>
    <w:rsid w:val="005139E9"/>
    <w:rsid w:val="005179A5"/>
    <w:rsid w:val="00524225"/>
    <w:rsid w:val="00530317"/>
    <w:rsid w:val="005354CB"/>
    <w:rsid w:val="00542BC6"/>
    <w:rsid w:val="00543C66"/>
    <w:rsid w:val="00543D2A"/>
    <w:rsid w:val="00546008"/>
    <w:rsid w:val="00546E6A"/>
    <w:rsid w:val="00547120"/>
    <w:rsid w:val="00556D02"/>
    <w:rsid w:val="00556E39"/>
    <w:rsid w:val="00557639"/>
    <w:rsid w:val="00573ED8"/>
    <w:rsid w:val="0057585E"/>
    <w:rsid w:val="005766C9"/>
    <w:rsid w:val="005770B5"/>
    <w:rsid w:val="00582C49"/>
    <w:rsid w:val="00586365"/>
    <w:rsid w:val="0059288D"/>
    <w:rsid w:val="00592B42"/>
    <w:rsid w:val="00593023"/>
    <w:rsid w:val="00594749"/>
    <w:rsid w:val="00596588"/>
    <w:rsid w:val="00597E88"/>
    <w:rsid w:val="005A42BB"/>
    <w:rsid w:val="005B29FE"/>
    <w:rsid w:val="005B4DE1"/>
    <w:rsid w:val="005B5EBF"/>
    <w:rsid w:val="005B7C0B"/>
    <w:rsid w:val="005C45EB"/>
    <w:rsid w:val="005C77BE"/>
    <w:rsid w:val="005D1807"/>
    <w:rsid w:val="005D42DD"/>
    <w:rsid w:val="005D4518"/>
    <w:rsid w:val="005D65FD"/>
    <w:rsid w:val="005E3B63"/>
    <w:rsid w:val="005E4405"/>
    <w:rsid w:val="005E4431"/>
    <w:rsid w:val="005F6747"/>
    <w:rsid w:val="00604F22"/>
    <w:rsid w:val="0061393A"/>
    <w:rsid w:val="00613D25"/>
    <w:rsid w:val="00620D74"/>
    <w:rsid w:val="00621EE1"/>
    <w:rsid w:val="00624E97"/>
    <w:rsid w:val="00632028"/>
    <w:rsid w:val="006374C2"/>
    <w:rsid w:val="0064040E"/>
    <w:rsid w:val="00640C44"/>
    <w:rsid w:val="006458DF"/>
    <w:rsid w:val="00645FAB"/>
    <w:rsid w:val="0065177A"/>
    <w:rsid w:val="00653DB0"/>
    <w:rsid w:val="0066128A"/>
    <w:rsid w:val="006621F4"/>
    <w:rsid w:val="0066514D"/>
    <w:rsid w:val="00666107"/>
    <w:rsid w:val="00677B64"/>
    <w:rsid w:val="006805D8"/>
    <w:rsid w:val="00681070"/>
    <w:rsid w:val="00681FB3"/>
    <w:rsid w:val="00682935"/>
    <w:rsid w:val="00686813"/>
    <w:rsid w:val="0069215E"/>
    <w:rsid w:val="00694663"/>
    <w:rsid w:val="0069507D"/>
    <w:rsid w:val="006A6267"/>
    <w:rsid w:val="006A7551"/>
    <w:rsid w:val="006A7B75"/>
    <w:rsid w:val="006B37F5"/>
    <w:rsid w:val="006B42D4"/>
    <w:rsid w:val="006B6EE0"/>
    <w:rsid w:val="006C1A79"/>
    <w:rsid w:val="006C70C3"/>
    <w:rsid w:val="006D3459"/>
    <w:rsid w:val="006D4148"/>
    <w:rsid w:val="006E4438"/>
    <w:rsid w:val="006E52C1"/>
    <w:rsid w:val="006F1D0C"/>
    <w:rsid w:val="006F32ED"/>
    <w:rsid w:val="00701E8B"/>
    <w:rsid w:val="007119A9"/>
    <w:rsid w:val="00711FD7"/>
    <w:rsid w:val="00714B0D"/>
    <w:rsid w:val="00715FE1"/>
    <w:rsid w:val="007200AE"/>
    <w:rsid w:val="00722136"/>
    <w:rsid w:val="007364F5"/>
    <w:rsid w:val="00741545"/>
    <w:rsid w:val="00743077"/>
    <w:rsid w:val="00744089"/>
    <w:rsid w:val="00745E0F"/>
    <w:rsid w:val="0075138D"/>
    <w:rsid w:val="0075172A"/>
    <w:rsid w:val="00753405"/>
    <w:rsid w:val="007552EA"/>
    <w:rsid w:val="00763105"/>
    <w:rsid w:val="0076555D"/>
    <w:rsid w:val="00766B55"/>
    <w:rsid w:val="00771E20"/>
    <w:rsid w:val="00782FD0"/>
    <w:rsid w:val="007835A5"/>
    <w:rsid w:val="00786BDF"/>
    <w:rsid w:val="00791E0F"/>
    <w:rsid w:val="00797302"/>
    <w:rsid w:val="007A506C"/>
    <w:rsid w:val="007C1AEF"/>
    <w:rsid w:val="007C748A"/>
    <w:rsid w:val="007D0938"/>
    <w:rsid w:val="007D62CB"/>
    <w:rsid w:val="007E4BAA"/>
    <w:rsid w:val="007E6164"/>
    <w:rsid w:val="007F34C7"/>
    <w:rsid w:val="007F6C22"/>
    <w:rsid w:val="008015CF"/>
    <w:rsid w:val="00803E8F"/>
    <w:rsid w:val="00804587"/>
    <w:rsid w:val="00804934"/>
    <w:rsid w:val="00811184"/>
    <w:rsid w:val="00820CFD"/>
    <w:rsid w:val="008220BB"/>
    <w:rsid w:val="00824D61"/>
    <w:rsid w:val="00826CFA"/>
    <w:rsid w:val="00834871"/>
    <w:rsid w:val="00834D86"/>
    <w:rsid w:val="008372A6"/>
    <w:rsid w:val="00841B07"/>
    <w:rsid w:val="0084450B"/>
    <w:rsid w:val="00851BB5"/>
    <w:rsid w:val="0086459D"/>
    <w:rsid w:val="008660FA"/>
    <w:rsid w:val="00871022"/>
    <w:rsid w:val="00880C12"/>
    <w:rsid w:val="00883B67"/>
    <w:rsid w:val="008859C3"/>
    <w:rsid w:val="00885A8E"/>
    <w:rsid w:val="00895B2B"/>
    <w:rsid w:val="00896D1F"/>
    <w:rsid w:val="008A0808"/>
    <w:rsid w:val="008A301F"/>
    <w:rsid w:val="008A5202"/>
    <w:rsid w:val="008B51BD"/>
    <w:rsid w:val="008C24B0"/>
    <w:rsid w:val="008C6DFC"/>
    <w:rsid w:val="008D0490"/>
    <w:rsid w:val="008D5301"/>
    <w:rsid w:val="008E1DD8"/>
    <w:rsid w:val="008E6D67"/>
    <w:rsid w:val="008F62C7"/>
    <w:rsid w:val="008F67CE"/>
    <w:rsid w:val="00901E27"/>
    <w:rsid w:val="00907580"/>
    <w:rsid w:val="00911EA0"/>
    <w:rsid w:val="00917986"/>
    <w:rsid w:val="00932B39"/>
    <w:rsid w:val="009362B8"/>
    <w:rsid w:val="00940828"/>
    <w:rsid w:val="0094452F"/>
    <w:rsid w:val="009513FF"/>
    <w:rsid w:val="009600B7"/>
    <w:rsid w:val="0096047B"/>
    <w:rsid w:val="00961741"/>
    <w:rsid w:val="00964B6B"/>
    <w:rsid w:val="009702BE"/>
    <w:rsid w:val="00972E4A"/>
    <w:rsid w:val="009755F7"/>
    <w:rsid w:val="0097672C"/>
    <w:rsid w:val="009863A2"/>
    <w:rsid w:val="00986CE0"/>
    <w:rsid w:val="00992311"/>
    <w:rsid w:val="00993C78"/>
    <w:rsid w:val="00996494"/>
    <w:rsid w:val="009A3217"/>
    <w:rsid w:val="009A4A98"/>
    <w:rsid w:val="009A7BCC"/>
    <w:rsid w:val="009B3805"/>
    <w:rsid w:val="009C3AFE"/>
    <w:rsid w:val="009D12C8"/>
    <w:rsid w:val="009D2930"/>
    <w:rsid w:val="009D5C40"/>
    <w:rsid w:val="009E015E"/>
    <w:rsid w:val="009E16E0"/>
    <w:rsid w:val="009E1724"/>
    <w:rsid w:val="009E2F02"/>
    <w:rsid w:val="009E617A"/>
    <w:rsid w:val="009F0C73"/>
    <w:rsid w:val="009F4ABF"/>
    <w:rsid w:val="009F5900"/>
    <w:rsid w:val="00A00D17"/>
    <w:rsid w:val="00A0474E"/>
    <w:rsid w:val="00A0608D"/>
    <w:rsid w:val="00A062B3"/>
    <w:rsid w:val="00A11A1F"/>
    <w:rsid w:val="00A15152"/>
    <w:rsid w:val="00A23E9D"/>
    <w:rsid w:val="00A24BA8"/>
    <w:rsid w:val="00A25BBE"/>
    <w:rsid w:val="00A332CD"/>
    <w:rsid w:val="00A42071"/>
    <w:rsid w:val="00A435A7"/>
    <w:rsid w:val="00A4504A"/>
    <w:rsid w:val="00A4720D"/>
    <w:rsid w:val="00A51868"/>
    <w:rsid w:val="00A536B0"/>
    <w:rsid w:val="00A57623"/>
    <w:rsid w:val="00A616F9"/>
    <w:rsid w:val="00A653FA"/>
    <w:rsid w:val="00A71A38"/>
    <w:rsid w:val="00A82E4E"/>
    <w:rsid w:val="00A832BD"/>
    <w:rsid w:val="00A844C6"/>
    <w:rsid w:val="00A85050"/>
    <w:rsid w:val="00A85C05"/>
    <w:rsid w:val="00A95449"/>
    <w:rsid w:val="00AA39D9"/>
    <w:rsid w:val="00AA3CCD"/>
    <w:rsid w:val="00AB033B"/>
    <w:rsid w:val="00AB6546"/>
    <w:rsid w:val="00AB67C3"/>
    <w:rsid w:val="00AC1CE1"/>
    <w:rsid w:val="00AC63E3"/>
    <w:rsid w:val="00AD5938"/>
    <w:rsid w:val="00AD6944"/>
    <w:rsid w:val="00AF1ED0"/>
    <w:rsid w:val="00AF5441"/>
    <w:rsid w:val="00AF5724"/>
    <w:rsid w:val="00B07864"/>
    <w:rsid w:val="00B12ACE"/>
    <w:rsid w:val="00B12C26"/>
    <w:rsid w:val="00B20AEF"/>
    <w:rsid w:val="00B22407"/>
    <w:rsid w:val="00B22553"/>
    <w:rsid w:val="00B25510"/>
    <w:rsid w:val="00B266B1"/>
    <w:rsid w:val="00B305E6"/>
    <w:rsid w:val="00B31778"/>
    <w:rsid w:val="00B377BF"/>
    <w:rsid w:val="00B41B1A"/>
    <w:rsid w:val="00B4260B"/>
    <w:rsid w:val="00B46AC3"/>
    <w:rsid w:val="00B51132"/>
    <w:rsid w:val="00B551C9"/>
    <w:rsid w:val="00B56121"/>
    <w:rsid w:val="00B576B8"/>
    <w:rsid w:val="00B6124D"/>
    <w:rsid w:val="00B66E9D"/>
    <w:rsid w:val="00B70271"/>
    <w:rsid w:val="00B718F5"/>
    <w:rsid w:val="00B724C3"/>
    <w:rsid w:val="00B768AD"/>
    <w:rsid w:val="00B81A81"/>
    <w:rsid w:val="00B83CF5"/>
    <w:rsid w:val="00B84B36"/>
    <w:rsid w:val="00B94194"/>
    <w:rsid w:val="00BA2549"/>
    <w:rsid w:val="00BA5A35"/>
    <w:rsid w:val="00BA6A52"/>
    <w:rsid w:val="00BA7E2C"/>
    <w:rsid w:val="00BC1325"/>
    <w:rsid w:val="00BC416E"/>
    <w:rsid w:val="00BD2652"/>
    <w:rsid w:val="00BD5705"/>
    <w:rsid w:val="00BE3A3E"/>
    <w:rsid w:val="00BE3A59"/>
    <w:rsid w:val="00BE4174"/>
    <w:rsid w:val="00BE650B"/>
    <w:rsid w:val="00BE6B9A"/>
    <w:rsid w:val="00BE73D5"/>
    <w:rsid w:val="00BF1215"/>
    <w:rsid w:val="00BF4646"/>
    <w:rsid w:val="00BF6941"/>
    <w:rsid w:val="00C03463"/>
    <w:rsid w:val="00C10ECA"/>
    <w:rsid w:val="00C11F54"/>
    <w:rsid w:val="00C43B25"/>
    <w:rsid w:val="00C54899"/>
    <w:rsid w:val="00C60134"/>
    <w:rsid w:val="00C607DB"/>
    <w:rsid w:val="00C60AB0"/>
    <w:rsid w:val="00C61D6A"/>
    <w:rsid w:val="00C6261E"/>
    <w:rsid w:val="00C63094"/>
    <w:rsid w:val="00C670DA"/>
    <w:rsid w:val="00C71BCC"/>
    <w:rsid w:val="00C75C7C"/>
    <w:rsid w:val="00C81476"/>
    <w:rsid w:val="00C82F7B"/>
    <w:rsid w:val="00C938C3"/>
    <w:rsid w:val="00C9685F"/>
    <w:rsid w:val="00C97993"/>
    <w:rsid w:val="00C97BB6"/>
    <w:rsid w:val="00CA0CA0"/>
    <w:rsid w:val="00CA2067"/>
    <w:rsid w:val="00CA4618"/>
    <w:rsid w:val="00CB4B7A"/>
    <w:rsid w:val="00CC0274"/>
    <w:rsid w:val="00CC03FE"/>
    <w:rsid w:val="00CC7311"/>
    <w:rsid w:val="00CC7A10"/>
    <w:rsid w:val="00CD150F"/>
    <w:rsid w:val="00CD1E8A"/>
    <w:rsid w:val="00CD3733"/>
    <w:rsid w:val="00CE32AD"/>
    <w:rsid w:val="00CE570F"/>
    <w:rsid w:val="00CE7C40"/>
    <w:rsid w:val="00D07A02"/>
    <w:rsid w:val="00D22BA2"/>
    <w:rsid w:val="00D22DCD"/>
    <w:rsid w:val="00D242FD"/>
    <w:rsid w:val="00D26C57"/>
    <w:rsid w:val="00D349EB"/>
    <w:rsid w:val="00D503DC"/>
    <w:rsid w:val="00D556AD"/>
    <w:rsid w:val="00D56983"/>
    <w:rsid w:val="00D5763C"/>
    <w:rsid w:val="00D57AF1"/>
    <w:rsid w:val="00D6103A"/>
    <w:rsid w:val="00D61111"/>
    <w:rsid w:val="00D61E06"/>
    <w:rsid w:val="00D722E8"/>
    <w:rsid w:val="00D90022"/>
    <w:rsid w:val="00D9309B"/>
    <w:rsid w:val="00D9632D"/>
    <w:rsid w:val="00D97CFE"/>
    <w:rsid w:val="00DA4E3C"/>
    <w:rsid w:val="00DB4A07"/>
    <w:rsid w:val="00DB59C1"/>
    <w:rsid w:val="00DB7B93"/>
    <w:rsid w:val="00DC1048"/>
    <w:rsid w:val="00DC2EE8"/>
    <w:rsid w:val="00DD032F"/>
    <w:rsid w:val="00DD21EF"/>
    <w:rsid w:val="00DE12F3"/>
    <w:rsid w:val="00DE77DC"/>
    <w:rsid w:val="00DF12B7"/>
    <w:rsid w:val="00DF6BA3"/>
    <w:rsid w:val="00DF7CE3"/>
    <w:rsid w:val="00E123B2"/>
    <w:rsid w:val="00E20916"/>
    <w:rsid w:val="00E31986"/>
    <w:rsid w:val="00E33153"/>
    <w:rsid w:val="00E36F99"/>
    <w:rsid w:val="00E37784"/>
    <w:rsid w:val="00E44F8D"/>
    <w:rsid w:val="00E47636"/>
    <w:rsid w:val="00E52927"/>
    <w:rsid w:val="00E53876"/>
    <w:rsid w:val="00E56F6A"/>
    <w:rsid w:val="00E57583"/>
    <w:rsid w:val="00E60D91"/>
    <w:rsid w:val="00E634ED"/>
    <w:rsid w:val="00E64941"/>
    <w:rsid w:val="00E6683A"/>
    <w:rsid w:val="00E86FF1"/>
    <w:rsid w:val="00E9526B"/>
    <w:rsid w:val="00EA514B"/>
    <w:rsid w:val="00EB0AEE"/>
    <w:rsid w:val="00EB16A6"/>
    <w:rsid w:val="00EB1767"/>
    <w:rsid w:val="00ED4665"/>
    <w:rsid w:val="00ED56CB"/>
    <w:rsid w:val="00EF76E8"/>
    <w:rsid w:val="00F02035"/>
    <w:rsid w:val="00F02F88"/>
    <w:rsid w:val="00F0694B"/>
    <w:rsid w:val="00F17E5F"/>
    <w:rsid w:val="00F20FC2"/>
    <w:rsid w:val="00F24A06"/>
    <w:rsid w:val="00F33682"/>
    <w:rsid w:val="00F354B7"/>
    <w:rsid w:val="00F439E2"/>
    <w:rsid w:val="00F4485F"/>
    <w:rsid w:val="00F45DF6"/>
    <w:rsid w:val="00F4644E"/>
    <w:rsid w:val="00F620EC"/>
    <w:rsid w:val="00F62403"/>
    <w:rsid w:val="00F647AB"/>
    <w:rsid w:val="00F70594"/>
    <w:rsid w:val="00F73A45"/>
    <w:rsid w:val="00F744DE"/>
    <w:rsid w:val="00F77CCF"/>
    <w:rsid w:val="00F83693"/>
    <w:rsid w:val="00F858F2"/>
    <w:rsid w:val="00F943BF"/>
    <w:rsid w:val="00FB0D92"/>
    <w:rsid w:val="00FB1FCF"/>
    <w:rsid w:val="00FB64CE"/>
    <w:rsid w:val="00FC1531"/>
    <w:rsid w:val="00FC3048"/>
    <w:rsid w:val="00FC4087"/>
    <w:rsid w:val="00FC47BE"/>
    <w:rsid w:val="00FD4FBB"/>
    <w:rsid w:val="00FE0DC7"/>
    <w:rsid w:val="00FE1456"/>
    <w:rsid w:val="00FE6B9C"/>
    <w:rsid w:val="00FF2E73"/>
    <w:rsid w:val="00FF43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2E6AA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761A"/>
    <w:rPr>
      <w:sz w:val="24"/>
      <w:szCs w:val="24"/>
    </w:rPr>
  </w:style>
  <w:style w:type="paragraph" w:styleId="1">
    <w:name w:val="heading 1"/>
    <w:basedOn w:val="a"/>
    <w:link w:val="10"/>
    <w:qFormat/>
    <w:rsid w:val="004F761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4F761A"/>
    <w:pPr>
      <w:keepNext/>
      <w:ind w:left="360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C4C7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0C4C75"/>
    <w:rPr>
      <w:sz w:val="24"/>
      <w:szCs w:val="24"/>
    </w:rPr>
  </w:style>
  <w:style w:type="paragraph" w:styleId="a5">
    <w:name w:val="footer"/>
    <w:basedOn w:val="a"/>
    <w:link w:val="a6"/>
    <w:uiPriority w:val="99"/>
    <w:rsid w:val="000C4C7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0C4C75"/>
    <w:rPr>
      <w:sz w:val="24"/>
      <w:szCs w:val="24"/>
    </w:rPr>
  </w:style>
  <w:style w:type="character" w:customStyle="1" w:styleId="10">
    <w:name w:val="Заголовок 1 Знак"/>
    <w:link w:val="1"/>
    <w:rsid w:val="004F761A"/>
    <w:rPr>
      <w:b/>
      <w:bCs/>
      <w:kern w:val="36"/>
      <w:sz w:val="48"/>
      <w:szCs w:val="48"/>
    </w:rPr>
  </w:style>
  <w:style w:type="character" w:customStyle="1" w:styleId="20">
    <w:name w:val="Заголовок 2 Знак"/>
    <w:link w:val="2"/>
    <w:rsid w:val="004F761A"/>
    <w:rPr>
      <w:sz w:val="28"/>
      <w:szCs w:val="24"/>
    </w:rPr>
  </w:style>
  <w:style w:type="table" w:styleId="a7">
    <w:name w:val="Table Grid"/>
    <w:basedOn w:val="a1"/>
    <w:rsid w:val="004F76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rsid w:val="004F761A"/>
    <w:pPr>
      <w:suppressAutoHyphens/>
      <w:spacing w:after="120"/>
    </w:pPr>
    <w:rPr>
      <w:lang w:eastAsia="ar-SA"/>
    </w:rPr>
  </w:style>
  <w:style w:type="character" w:customStyle="1" w:styleId="a9">
    <w:name w:val="Основной текст Знак"/>
    <w:link w:val="a8"/>
    <w:uiPriority w:val="99"/>
    <w:rsid w:val="004F761A"/>
    <w:rPr>
      <w:sz w:val="24"/>
      <w:szCs w:val="24"/>
      <w:lang w:eastAsia="ar-SA"/>
    </w:rPr>
  </w:style>
  <w:style w:type="paragraph" w:customStyle="1" w:styleId="-51">
    <w:name w:val="Светлый список - Акцент 51"/>
    <w:basedOn w:val="a"/>
    <w:uiPriority w:val="34"/>
    <w:qFormat/>
    <w:rsid w:val="004F761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4F761A"/>
  </w:style>
  <w:style w:type="paragraph" w:customStyle="1" w:styleId="1-31">
    <w:name w:val="Средняя сетка 1 - Акцент 31"/>
    <w:uiPriority w:val="1"/>
    <w:qFormat/>
    <w:rsid w:val="004F761A"/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Абзац списка1"/>
    <w:basedOn w:val="a"/>
    <w:rsid w:val="004F761A"/>
    <w:pPr>
      <w:ind w:left="720"/>
      <w:contextualSpacing/>
    </w:pPr>
    <w:rPr>
      <w:rFonts w:eastAsia="Calibri"/>
      <w:sz w:val="28"/>
      <w:szCs w:val="20"/>
    </w:rPr>
  </w:style>
  <w:style w:type="paragraph" w:customStyle="1" w:styleId="aa">
    <w:name w:val="Текст в заданном формате"/>
    <w:basedOn w:val="a"/>
    <w:rsid w:val="004F761A"/>
    <w:pPr>
      <w:suppressAutoHyphens/>
    </w:pPr>
    <w:rPr>
      <w:sz w:val="20"/>
      <w:szCs w:val="20"/>
      <w:lang w:eastAsia="ar-SA"/>
    </w:rPr>
  </w:style>
  <w:style w:type="character" w:customStyle="1" w:styleId="s1">
    <w:name w:val="s1"/>
    <w:basedOn w:val="a0"/>
    <w:rsid w:val="004F761A"/>
  </w:style>
  <w:style w:type="paragraph" w:customStyle="1" w:styleId="12">
    <w:name w:val="Без интервала1"/>
    <w:rsid w:val="004F761A"/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4F761A"/>
    <w:rPr>
      <w:rFonts w:cs="Times New Roman"/>
      <w:color w:val="0000FF"/>
      <w:u w:val="single"/>
    </w:rPr>
  </w:style>
  <w:style w:type="character" w:styleId="ac">
    <w:name w:val="Strong"/>
    <w:uiPriority w:val="22"/>
    <w:qFormat/>
    <w:rsid w:val="004F761A"/>
    <w:rPr>
      <w:b/>
      <w:bCs/>
    </w:rPr>
  </w:style>
  <w:style w:type="paragraph" w:customStyle="1" w:styleId="style13263499320000000648msobodytext">
    <w:name w:val="style_13263499320000000648msobodytext"/>
    <w:basedOn w:val="a"/>
    <w:rsid w:val="004F761A"/>
    <w:pPr>
      <w:spacing w:before="100" w:beforeAutospacing="1" w:after="100" w:afterAutospacing="1"/>
    </w:pPr>
  </w:style>
  <w:style w:type="paragraph" w:styleId="ad">
    <w:name w:val="Balloon Text"/>
    <w:basedOn w:val="a"/>
    <w:link w:val="ae"/>
    <w:rsid w:val="004F761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4F761A"/>
    <w:rPr>
      <w:rFonts w:ascii="Tahoma" w:hAnsi="Tahoma" w:cs="Tahoma"/>
      <w:sz w:val="16"/>
      <w:szCs w:val="16"/>
    </w:rPr>
  </w:style>
  <w:style w:type="character" w:customStyle="1" w:styleId="js-phone-number">
    <w:name w:val="js-phone-number"/>
    <w:basedOn w:val="a0"/>
    <w:rsid w:val="004F761A"/>
  </w:style>
  <w:style w:type="paragraph" w:styleId="af">
    <w:name w:val="Body Text Indent"/>
    <w:basedOn w:val="a"/>
    <w:link w:val="af0"/>
    <w:rsid w:val="004F761A"/>
    <w:pPr>
      <w:spacing w:after="120"/>
      <w:ind w:left="283"/>
    </w:pPr>
  </w:style>
  <w:style w:type="character" w:customStyle="1" w:styleId="af0">
    <w:name w:val="Отступ основного текста Знак"/>
    <w:link w:val="af"/>
    <w:rsid w:val="004F761A"/>
    <w:rPr>
      <w:sz w:val="24"/>
      <w:szCs w:val="24"/>
    </w:rPr>
  </w:style>
  <w:style w:type="character" w:customStyle="1" w:styleId="apple-converted-space">
    <w:name w:val="apple-converted-space"/>
    <w:basedOn w:val="a0"/>
    <w:rsid w:val="004F761A"/>
  </w:style>
  <w:style w:type="paragraph" w:styleId="af1">
    <w:name w:val="Normal (Web)"/>
    <w:basedOn w:val="a"/>
    <w:uiPriority w:val="99"/>
    <w:rsid w:val="004F761A"/>
    <w:pPr>
      <w:spacing w:before="100" w:beforeAutospacing="1" w:after="100" w:afterAutospacing="1"/>
    </w:pPr>
  </w:style>
  <w:style w:type="paragraph" w:customStyle="1" w:styleId="c40">
    <w:name w:val="c40"/>
    <w:basedOn w:val="a"/>
    <w:rsid w:val="004F761A"/>
    <w:pPr>
      <w:spacing w:before="100" w:beforeAutospacing="1" w:after="100" w:afterAutospacing="1"/>
    </w:pPr>
  </w:style>
  <w:style w:type="paragraph" w:customStyle="1" w:styleId="21">
    <w:name w:val="Без интервала2"/>
    <w:rsid w:val="004F761A"/>
    <w:rPr>
      <w:rFonts w:ascii="Calibri" w:hAnsi="Calibri"/>
      <w:sz w:val="22"/>
      <w:szCs w:val="22"/>
      <w:lang w:eastAsia="en-US"/>
    </w:rPr>
  </w:style>
  <w:style w:type="character" w:customStyle="1" w:styleId="attachmentantivirusfiles-statustext">
    <w:name w:val="attachment__antivirus__files-status__text"/>
    <w:basedOn w:val="a0"/>
    <w:rsid w:val="004F761A"/>
  </w:style>
  <w:style w:type="paragraph" w:customStyle="1" w:styleId="paragraph">
    <w:name w:val="paragraph"/>
    <w:basedOn w:val="a"/>
    <w:rsid w:val="004555D3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4555D3"/>
  </w:style>
  <w:style w:type="character" w:customStyle="1" w:styleId="eop">
    <w:name w:val="eop"/>
    <w:basedOn w:val="a0"/>
    <w:rsid w:val="004555D3"/>
  </w:style>
  <w:style w:type="character" w:customStyle="1" w:styleId="spellingerror">
    <w:name w:val="spellingerror"/>
    <w:basedOn w:val="a0"/>
    <w:rsid w:val="004555D3"/>
  </w:style>
  <w:style w:type="character" w:customStyle="1" w:styleId="contextualspellingandgrammarerror">
    <w:name w:val="contextualspellingandgrammarerror"/>
    <w:basedOn w:val="a0"/>
    <w:rsid w:val="004555D3"/>
  </w:style>
  <w:style w:type="character" w:customStyle="1" w:styleId="Bodytext2">
    <w:name w:val="Body text (2)_"/>
    <w:link w:val="Bodytext21"/>
    <w:locked/>
    <w:rsid w:val="00B377BF"/>
    <w:rPr>
      <w:shd w:val="clear" w:color="auto" w:fill="FFFFFF"/>
    </w:rPr>
  </w:style>
  <w:style w:type="paragraph" w:customStyle="1" w:styleId="Bodytext21">
    <w:name w:val="Body text (2)1"/>
    <w:basedOn w:val="a"/>
    <w:link w:val="Bodytext2"/>
    <w:rsid w:val="00B377BF"/>
    <w:pPr>
      <w:widowControl w:val="0"/>
      <w:shd w:val="clear" w:color="auto" w:fill="FFFFFF"/>
      <w:spacing w:line="274" w:lineRule="exact"/>
      <w:ind w:hanging="520"/>
    </w:pPr>
    <w:rPr>
      <w:sz w:val="20"/>
      <w:szCs w:val="20"/>
    </w:rPr>
  </w:style>
  <w:style w:type="character" w:customStyle="1" w:styleId="Bodytext2Spacing1pt">
    <w:name w:val="Body text (2) + Spacing 1 pt"/>
    <w:rsid w:val="00932B39"/>
    <w:rPr>
      <w:rFonts w:ascii="Times New Roman" w:hAnsi="Times New Roman" w:cs="Times New Roman"/>
      <w:spacing w:val="30"/>
      <w:u w:val="none"/>
    </w:rPr>
  </w:style>
  <w:style w:type="character" w:customStyle="1" w:styleId="Bodytext5">
    <w:name w:val="Body text (5)_"/>
    <w:link w:val="Bodytext50"/>
    <w:uiPriority w:val="99"/>
    <w:locked/>
    <w:rsid w:val="005D4518"/>
    <w:rPr>
      <w:b/>
      <w:bCs/>
      <w:shd w:val="clear" w:color="auto" w:fill="FFFFFF"/>
    </w:rPr>
  </w:style>
  <w:style w:type="paragraph" w:customStyle="1" w:styleId="Bodytext50">
    <w:name w:val="Body text (5)"/>
    <w:basedOn w:val="a"/>
    <w:link w:val="Bodytext5"/>
    <w:uiPriority w:val="99"/>
    <w:rsid w:val="005D4518"/>
    <w:pPr>
      <w:widowControl w:val="0"/>
      <w:shd w:val="clear" w:color="auto" w:fill="FFFFFF"/>
      <w:spacing w:line="276" w:lineRule="exact"/>
      <w:ind w:hanging="500"/>
      <w:jc w:val="center"/>
    </w:pPr>
    <w:rPr>
      <w:b/>
      <w:bCs/>
      <w:sz w:val="20"/>
      <w:szCs w:val="20"/>
    </w:rPr>
  </w:style>
  <w:style w:type="paragraph" w:customStyle="1" w:styleId="Default">
    <w:name w:val="Default"/>
    <w:rsid w:val="002318D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2">
    <w:name w:val="page number"/>
    <w:rsid w:val="00103A8C"/>
  </w:style>
  <w:style w:type="paragraph" w:customStyle="1" w:styleId="2-11">
    <w:name w:val="Средняя сетка 2 - Акцент 11"/>
    <w:uiPriority w:val="1"/>
    <w:qFormat/>
    <w:rsid w:val="00012443"/>
    <w:rPr>
      <w:rFonts w:ascii="Calibri" w:eastAsia="Calibri" w:hAnsi="Calibri"/>
      <w:sz w:val="22"/>
      <w:szCs w:val="22"/>
      <w:lang w:eastAsia="en-US"/>
    </w:rPr>
  </w:style>
  <w:style w:type="paragraph" w:styleId="af3">
    <w:name w:val="List Paragraph"/>
    <w:basedOn w:val="a"/>
    <w:uiPriority w:val="34"/>
    <w:qFormat/>
    <w:rsid w:val="005D1807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3733D5"/>
    <w:pPr>
      <w:widowControl w:val="0"/>
      <w:autoSpaceDE w:val="0"/>
      <w:autoSpaceDN w:val="0"/>
      <w:ind w:left="104" w:right="120"/>
      <w:jc w:val="center"/>
    </w:pPr>
    <w:rPr>
      <w:sz w:val="22"/>
      <w:szCs w:val="22"/>
      <w:lang w:bidi="ru-RU"/>
    </w:rPr>
  </w:style>
  <w:style w:type="paragraph" w:styleId="af4">
    <w:name w:val="No Spacing"/>
    <w:uiPriority w:val="1"/>
    <w:qFormat/>
    <w:rsid w:val="00F02035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761A"/>
    <w:rPr>
      <w:sz w:val="24"/>
      <w:szCs w:val="24"/>
    </w:rPr>
  </w:style>
  <w:style w:type="paragraph" w:styleId="1">
    <w:name w:val="heading 1"/>
    <w:basedOn w:val="a"/>
    <w:link w:val="10"/>
    <w:qFormat/>
    <w:rsid w:val="004F761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4F761A"/>
    <w:pPr>
      <w:keepNext/>
      <w:ind w:left="360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C4C7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0C4C75"/>
    <w:rPr>
      <w:sz w:val="24"/>
      <w:szCs w:val="24"/>
    </w:rPr>
  </w:style>
  <w:style w:type="paragraph" w:styleId="a5">
    <w:name w:val="footer"/>
    <w:basedOn w:val="a"/>
    <w:link w:val="a6"/>
    <w:uiPriority w:val="99"/>
    <w:rsid w:val="000C4C7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0C4C75"/>
    <w:rPr>
      <w:sz w:val="24"/>
      <w:szCs w:val="24"/>
    </w:rPr>
  </w:style>
  <w:style w:type="character" w:customStyle="1" w:styleId="10">
    <w:name w:val="Заголовок 1 Знак"/>
    <w:link w:val="1"/>
    <w:rsid w:val="004F761A"/>
    <w:rPr>
      <w:b/>
      <w:bCs/>
      <w:kern w:val="36"/>
      <w:sz w:val="48"/>
      <w:szCs w:val="48"/>
    </w:rPr>
  </w:style>
  <w:style w:type="character" w:customStyle="1" w:styleId="20">
    <w:name w:val="Заголовок 2 Знак"/>
    <w:link w:val="2"/>
    <w:rsid w:val="004F761A"/>
    <w:rPr>
      <w:sz w:val="28"/>
      <w:szCs w:val="24"/>
    </w:rPr>
  </w:style>
  <w:style w:type="table" w:styleId="a7">
    <w:name w:val="Table Grid"/>
    <w:basedOn w:val="a1"/>
    <w:rsid w:val="004F76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rsid w:val="004F761A"/>
    <w:pPr>
      <w:suppressAutoHyphens/>
      <w:spacing w:after="120"/>
    </w:pPr>
    <w:rPr>
      <w:lang w:eastAsia="ar-SA"/>
    </w:rPr>
  </w:style>
  <w:style w:type="character" w:customStyle="1" w:styleId="a9">
    <w:name w:val="Основной текст Знак"/>
    <w:link w:val="a8"/>
    <w:uiPriority w:val="99"/>
    <w:rsid w:val="004F761A"/>
    <w:rPr>
      <w:sz w:val="24"/>
      <w:szCs w:val="24"/>
      <w:lang w:eastAsia="ar-SA"/>
    </w:rPr>
  </w:style>
  <w:style w:type="paragraph" w:customStyle="1" w:styleId="-51">
    <w:name w:val="Светлый список - Акцент 51"/>
    <w:basedOn w:val="a"/>
    <w:uiPriority w:val="34"/>
    <w:qFormat/>
    <w:rsid w:val="004F761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4F761A"/>
  </w:style>
  <w:style w:type="paragraph" w:customStyle="1" w:styleId="1-31">
    <w:name w:val="Средняя сетка 1 - Акцент 31"/>
    <w:uiPriority w:val="1"/>
    <w:qFormat/>
    <w:rsid w:val="004F761A"/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Абзац списка1"/>
    <w:basedOn w:val="a"/>
    <w:rsid w:val="004F761A"/>
    <w:pPr>
      <w:ind w:left="720"/>
      <w:contextualSpacing/>
    </w:pPr>
    <w:rPr>
      <w:rFonts w:eastAsia="Calibri"/>
      <w:sz w:val="28"/>
      <w:szCs w:val="20"/>
    </w:rPr>
  </w:style>
  <w:style w:type="paragraph" w:customStyle="1" w:styleId="aa">
    <w:name w:val="Текст в заданном формате"/>
    <w:basedOn w:val="a"/>
    <w:rsid w:val="004F761A"/>
    <w:pPr>
      <w:suppressAutoHyphens/>
    </w:pPr>
    <w:rPr>
      <w:sz w:val="20"/>
      <w:szCs w:val="20"/>
      <w:lang w:eastAsia="ar-SA"/>
    </w:rPr>
  </w:style>
  <w:style w:type="character" w:customStyle="1" w:styleId="s1">
    <w:name w:val="s1"/>
    <w:basedOn w:val="a0"/>
    <w:rsid w:val="004F761A"/>
  </w:style>
  <w:style w:type="paragraph" w:customStyle="1" w:styleId="12">
    <w:name w:val="Без интервала1"/>
    <w:rsid w:val="004F761A"/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4F761A"/>
    <w:rPr>
      <w:rFonts w:cs="Times New Roman"/>
      <w:color w:val="0000FF"/>
      <w:u w:val="single"/>
    </w:rPr>
  </w:style>
  <w:style w:type="character" w:styleId="ac">
    <w:name w:val="Strong"/>
    <w:uiPriority w:val="22"/>
    <w:qFormat/>
    <w:rsid w:val="004F761A"/>
    <w:rPr>
      <w:b/>
      <w:bCs/>
    </w:rPr>
  </w:style>
  <w:style w:type="paragraph" w:customStyle="1" w:styleId="style13263499320000000648msobodytext">
    <w:name w:val="style_13263499320000000648msobodytext"/>
    <w:basedOn w:val="a"/>
    <w:rsid w:val="004F761A"/>
    <w:pPr>
      <w:spacing w:before="100" w:beforeAutospacing="1" w:after="100" w:afterAutospacing="1"/>
    </w:pPr>
  </w:style>
  <w:style w:type="paragraph" w:styleId="ad">
    <w:name w:val="Balloon Text"/>
    <w:basedOn w:val="a"/>
    <w:link w:val="ae"/>
    <w:rsid w:val="004F761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4F761A"/>
    <w:rPr>
      <w:rFonts w:ascii="Tahoma" w:hAnsi="Tahoma" w:cs="Tahoma"/>
      <w:sz w:val="16"/>
      <w:szCs w:val="16"/>
    </w:rPr>
  </w:style>
  <w:style w:type="character" w:customStyle="1" w:styleId="js-phone-number">
    <w:name w:val="js-phone-number"/>
    <w:basedOn w:val="a0"/>
    <w:rsid w:val="004F761A"/>
  </w:style>
  <w:style w:type="paragraph" w:styleId="af">
    <w:name w:val="Body Text Indent"/>
    <w:basedOn w:val="a"/>
    <w:link w:val="af0"/>
    <w:rsid w:val="004F761A"/>
    <w:pPr>
      <w:spacing w:after="120"/>
      <w:ind w:left="283"/>
    </w:pPr>
  </w:style>
  <w:style w:type="character" w:customStyle="1" w:styleId="af0">
    <w:name w:val="Отступ основного текста Знак"/>
    <w:link w:val="af"/>
    <w:rsid w:val="004F761A"/>
    <w:rPr>
      <w:sz w:val="24"/>
      <w:szCs w:val="24"/>
    </w:rPr>
  </w:style>
  <w:style w:type="character" w:customStyle="1" w:styleId="apple-converted-space">
    <w:name w:val="apple-converted-space"/>
    <w:basedOn w:val="a0"/>
    <w:rsid w:val="004F761A"/>
  </w:style>
  <w:style w:type="paragraph" w:styleId="af1">
    <w:name w:val="Normal (Web)"/>
    <w:basedOn w:val="a"/>
    <w:uiPriority w:val="99"/>
    <w:rsid w:val="004F761A"/>
    <w:pPr>
      <w:spacing w:before="100" w:beforeAutospacing="1" w:after="100" w:afterAutospacing="1"/>
    </w:pPr>
  </w:style>
  <w:style w:type="paragraph" w:customStyle="1" w:styleId="c40">
    <w:name w:val="c40"/>
    <w:basedOn w:val="a"/>
    <w:rsid w:val="004F761A"/>
    <w:pPr>
      <w:spacing w:before="100" w:beforeAutospacing="1" w:after="100" w:afterAutospacing="1"/>
    </w:pPr>
  </w:style>
  <w:style w:type="paragraph" w:customStyle="1" w:styleId="21">
    <w:name w:val="Без интервала2"/>
    <w:rsid w:val="004F761A"/>
    <w:rPr>
      <w:rFonts w:ascii="Calibri" w:hAnsi="Calibri"/>
      <w:sz w:val="22"/>
      <w:szCs w:val="22"/>
      <w:lang w:eastAsia="en-US"/>
    </w:rPr>
  </w:style>
  <w:style w:type="character" w:customStyle="1" w:styleId="attachmentantivirusfiles-statustext">
    <w:name w:val="attachment__antivirus__files-status__text"/>
    <w:basedOn w:val="a0"/>
    <w:rsid w:val="004F761A"/>
  </w:style>
  <w:style w:type="paragraph" w:customStyle="1" w:styleId="paragraph">
    <w:name w:val="paragraph"/>
    <w:basedOn w:val="a"/>
    <w:rsid w:val="004555D3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4555D3"/>
  </w:style>
  <w:style w:type="character" w:customStyle="1" w:styleId="eop">
    <w:name w:val="eop"/>
    <w:basedOn w:val="a0"/>
    <w:rsid w:val="004555D3"/>
  </w:style>
  <w:style w:type="character" w:customStyle="1" w:styleId="spellingerror">
    <w:name w:val="spellingerror"/>
    <w:basedOn w:val="a0"/>
    <w:rsid w:val="004555D3"/>
  </w:style>
  <w:style w:type="character" w:customStyle="1" w:styleId="contextualspellingandgrammarerror">
    <w:name w:val="contextualspellingandgrammarerror"/>
    <w:basedOn w:val="a0"/>
    <w:rsid w:val="004555D3"/>
  </w:style>
  <w:style w:type="character" w:customStyle="1" w:styleId="Bodytext2">
    <w:name w:val="Body text (2)_"/>
    <w:link w:val="Bodytext21"/>
    <w:locked/>
    <w:rsid w:val="00B377BF"/>
    <w:rPr>
      <w:shd w:val="clear" w:color="auto" w:fill="FFFFFF"/>
    </w:rPr>
  </w:style>
  <w:style w:type="paragraph" w:customStyle="1" w:styleId="Bodytext21">
    <w:name w:val="Body text (2)1"/>
    <w:basedOn w:val="a"/>
    <w:link w:val="Bodytext2"/>
    <w:rsid w:val="00B377BF"/>
    <w:pPr>
      <w:widowControl w:val="0"/>
      <w:shd w:val="clear" w:color="auto" w:fill="FFFFFF"/>
      <w:spacing w:line="274" w:lineRule="exact"/>
      <w:ind w:hanging="520"/>
    </w:pPr>
    <w:rPr>
      <w:sz w:val="20"/>
      <w:szCs w:val="20"/>
    </w:rPr>
  </w:style>
  <w:style w:type="character" w:customStyle="1" w:styleId="Bodytext2Spacing1pt">
    <w:name w:val="Body text (2) + Spacing 1 pt"/>
    <w:rsid w:val="00932B39"/>
    <w:rPr>
      <w:rFonts w:ascii="Times New Roman" w:hAnsi="Times New Roman" w:cs="Times New Roman"/>
      <w:spacing w:val="30"/>
      <w:u w:val="none"/>
    </w:rPr>
  </w:style>
  <w:style w:type="character" w:customStyle="1" w:styleId="Bodytext5">
    <w:name w:val="Body text (5)_"/>
    <w:link w:val="Bodytext50"/>
    <w:uiPriority w:val="99"/>
    <w:locked/>
    <w:rsid w:val="005D4518"/>
    <w:rPr>
      <w:b/>
      <w:bCs/>
      <w:shd w:val="clear" w:color="auto" w:fill="FFFFFF"/>
    </w:rPr>
  </w:style>
  <w:style w:type="paragraph" w:customStyle="1" w:styleId="Bodytext50">
    <w:name w:val="Body text (5)"/>
    <w:basedOn w:val="a"/>
    <w:link w:val="Bodytext5"/>
    <w:uiPriority w:val="99"/>
    <w:rsid w:val="005D4518"/>
    <w:pPr>
      <w:widowControl w:val="0"/>
      <w:shd w:val="clear" w:color="auto" w:fill="FFFFFF"/>
      <w:spacing w:line="276" w:lineRule="exact"/>
      <w:ind w:hanging="500"/>
      <w:jc w:val="center"/>
    </w:pPr>
    <w:rPr>
      <w:b/>
      <w:bCs/>
      <w:sz w:val="20"/>
      <w:szCs w:val="20"/>
    </w:rPr>
  </w:style>
  <w:style w:type="paragraph" w:customStyle="1" w:styleId="Default">
    <w:name w:val="Default"/>
    <w:rsid w:val="002318D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2">
    <w:name w:val="page number"/>
    <w:rsid w:val="00103A8C"/>
  </w:style>
  <w:style w:type="paragraph" w:customStyle="1" w:styleId="2-11">
    <w:name w:val="Средняя сетка 2 - Акцент 11"/>
    <w:uiPriority w:val="1"/>
    <w:qFormat/>
    <w:rsid w:val="00012443"/>
    <w:rPr>
      <w:rFonts w:ascii="Calibri" w:eastAsia="Calibri" w:hAnsi="Calibri"/>
      <w:sz w:val="22"/>
      <w:szCs w:val="22"/>
      <w:lang w:eastAsia="en-US"/>
    </w:rPr>
  </w:style>
  <w:style w:type="paragraph" w:styleId="af3">
    <w:name w:val="List Paragraph"/>
    <w:basedOn w:val="a"/>
    <w:uiPriority w:val="34"/>
    <w:qFormat/>
    <w:rsid w:val="005D1807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3733D5"/>
    <w:pPr>
      <w:widowControl w:val="0"/>
      <w:autoSpaceDE w:val="0"/>
      <w:autoSpaceDN w:val="0"/>
      <w:ind w:left="104" w:right="120"/>
      <w:jc w:val="center"/>
    </w:pPr>
    <w:rPr>
      <w:sz w:val="22"/>
      <w:szCs w:val="22"/>
      <w:lang w:bidi="ru-RU"/>
    </w:rPr>
  </w:style>
  <w:style w:type="paragraph" w:styleId="af4">
    <w:name w:val="No Spacing"/>
    <w:uiPriority w:val="1"/>
    <w:qFormat/>
    <w:rsid w:val="00F02035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1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7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3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7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1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9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13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6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0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1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2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1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49\Office%20Word%202003%20Look.dotx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1AEF4A-301A-684E-84B5-0A6D36394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\Program Files\Microsoft Office\Templates\1049\Office Word 2003 Look.dotx</Template>
  <TotalTime>0</TotalTime>
  <Pages>5</Pages>
  <Words>1388</Words>
  <Characters>7916</Characters>
  <Application>Microsoft Macintosh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2022-01-24T06:15:00Z</dcterms:created>
  <dcterms:modified xsi:type="dcterms:W3CDTF">2022-01-24T06:32:00Z</dcterms:modified>
</cp:coreProperties>
</file>